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86B" w:rsidRPr="00A86043" w:rsidRDefault="00A86043" w:rsidP="00AB080C">
      <w:pPr>
        <w:pStyle w:val="ListNumber"/>
        <w:numPr>
          <w:ilvl w:val="0"/>
          <w:numId w:val="0"/>
        </w:numPr>
      </w:pPr>
      <w:r>
        <w:rPr>
          <w:i/>
        </w:rPr>
        <w:fldChar w:fldCharType="begin"/>
      </w:r>
      <w:r>
        <w:rPr>
          <w:i/>
        </w:rPr>
        <w:instrText xml:space="preserve"> HYPERLINK "https://www.uregina.ca/research/assets/converis-ethics-manual---reviewer_1.pdf" </w:instrText>
      </w:r>
      <w:r>
        <w:rPr>
          <w:i/>
        </w:rPr>
        <w:fldChar w:fldCharType="separate"/>
      </w:r>
      <w:r w:rsidR="00764159" w:rsidRPr="00A86043">
        <w:rPr>
          <w:rStyle w:val="Hyperlink"/>
          <w:i/>
        </w:rPr>
        <w:t xml:space="preserve">For full instructions </w:t>
      </w:r>
      <w:r w:rsidR="002843A5" w:rsidRPr="00A86043">
        <w:rPr>
          <w:rStyle w:val="Hyperlink"/>
          <w:i/>
        </w:rPr>
        <w:t xml:space="preserve">and terminology </w:t>
      </w:r>
      <w:r w:rsidR="00764159" w:rsidRPr="00A86043">
        <w:rPr>
          <w:rStyle w:val="Hyperlink"/>
          <w:i/>
        </w:rPr>
        <w:t>see the Converis Ethics M</w:t>
      </w:r>
      <w:r w:rsidR="00B2186B" w:rsidRPr="00A86043">
        <w:rPr>
          <w:rStyle w:val="Hyperlink"/>
          <w:i/>
        </w:rPr>
        <w:t xml:space="preserve">odule </w:t>
      </w:r>
      <w:r w:rsidRPr="00A86043">
        <w:rPr>
          <w:rStyle w:val="Hyperlink"/>
          <w:i/>
        </w:rPr>
        <w:t>Instructions – Reviewer</w:t>
      </w:r>
      <w:r>
        <w:rPr>
          <w:i/>
        </w:rPr>
        <w:fldChar w:fldCharType="end"/>
      </w:r>
    </w:p>
    <w:p w:rsidR="002F37ED" w:rsidRPr="00114BD5" w:rsidRDefault="002F37ED" w:rsidP="00340661">
      <w:pPr>
        <w:pStyle w:val="ListNumber"/>
        <w:numPr>
          <w:ilvl w:val="0"/>
          <w:numId w:val="0"/>
        </w:numPr>
        <w:spacing w:line="240" w:lineRule="auto"/>
        <w:rPr>
          <w:b/>
          <w:sz w:val="24"/>
          <w:szCs w:val="24"/>
        </w:rPr>
      </w:pPr>
      <w:r w:rsidRPr="00114BD5">
        <w:rPr>
          <w:b/>
          <w:sz w:val="24"/>
          <w:szCs w:val="24"/>
        </w:rPr>
        <w:t xml:space="preserve">Getting Started </w:t>
      </w:r>
    </w:p>
    <w:p w:rsidR="00764159" w:rsidRPr="007925DC" w:rsidRDefault="007925DC" w:rsidP="00340661">
      <w:pPr>
        <w:pStyle w:val="ListNumber"/>
        <w:numPr>
          <w:ilvl w:val="0"/>
          <w:numId w:val="0"/>
        </w:numPr>
        <w:spacing w:line="240" w:lineRule="auto"/>
      </w:pPr>
      <w:r>
        <w:t>Click</w:t>
      </w:r>
      <w:r w:rsidR="00764159" w:rsidRPr="007925DC">
        <w:t xml:space="preserve"> </w:t>
      </w:r>
      <w:hyperlink r:id="rId9" w:history="1">
        <w:r w:rsidR="00764159" w:rsidRPr="007925DC">
          <w:rPr>
            <w:rStyle w:val="Hyperlink"/>
          </w:rPr>
          <w:t>https://uregina.converis.clarivate.com/</w:t>
        </w:r>
      </w:hyperlink>
      <w:r w:rsidR="00764159" w:rsidRPr="007925DC">
        <w:t xml:space="preserve">  </w:t>
      </w:r>
      <w:r>
        <w:t>to</w:t>
      </w:r>
      <w:r w:rsidR="00AB080C" w:rsidRPr="007925DC">
        <w:t xml:space="preserve"> </w:t>
      </w:r>
      <w:r w:rsidR="00764159" w:rsidRPr="007925DC">
        <w:t>l</w:t>
      </w:r>
      <w:r>
        <w:t xml:space="preserve">og into Converis </w:t>
      </w:r>
      <w:r w:rsidR="00764159" w:rsidRPr="007925DC">
        <w:t xml:space="preserve">with Novell credentials. </w:t>
      </w:r>
      <w:r w:rsidR="00A86043">
        <w:t xml:space="preserve"> Community members will have been provided login credentials in an e</w:t>
      </w:r>
      <w:r w:rsidR="00B8024E">
        <w:t>-</w:t>
      </w:r>
      <w:r w:rsidR="00A86043">
        <w:t xml:space="preserve">mail from </w:t>
      </w:r>
      <w:proofErr w:type="spellStart"/>
      <w:r w:rsidR="00A86043">
        <w:t>Clarivate</w:t>
      </w:r>
      <w:proofErr w:type="spellEnd"/>
      <w:r w:rsidR="00A86043">
        <w:t>.</w:t>
      </w:r>
    </w:p>
    <w:p w:rsidR="00AA6F09" w:rsidRDefault="00AA6F09" w:rsidP="00340661">
      <w:pPr>
        <w:spacing w:line="240" w:lineRule="auto"/>
        <w:rPr>
          <w:sz w:val="22"/>
          <w:szCs w:val="22"/>
        </w:rPr>
      </w:pPr>
    </w:p>
    <w:p w:rsidR="00AA6F09" w:rsidRDefault="00AA6F09" w:rsidP="00340661">
      <w:pPr>
        <w:spacing w:line="240" w:lineRule="auto"/>
        <w:rPr>
          <w:sz w:val="22"/>
          <w:szCs w:val="22"/>
        </w:rPr>
      </w:pPr>
      <w:r w:rsidRPr="00AB080C">
        <w:rPr>
          <w:sz w:val="22"/>
          <w:szCs w:val="22"/>
        </w:rPr>
        <w:t xml:space="preserve">Once logged in, users are taken to the </w:t>
      </w:r>
      <w:r w:rsidRPr="00AB080C">
        <w:rPr>
          <w:b/>
          <w:sz w:val="22"/>
          <w:szCs w:val="22"/>
        </w:rPr>
        <w:t>Dashboard</w:t>
      </w:r>
      <w:r w:rsidRPr="00AB080C">
        <w:rPr>
          <w:sz w:val="22"/>
          <w:szCs w:val="22"/>
        </w:rPr>
        <w:t xml:space="preserve">, </w:t>
      </w:r>
      <w:r w:rsidR="00E12890">
        <w:rPr>
          <w:sz w:val="22"/>
          <w:szCs w:val="22"/>
        </w:rPr>
        <w:t>containing</w:t>
      </w:r>
      <w:r w:rsidRPr="00AB080C">
        <w:rPr>
          <w:sz w:val="22"/>
          <w:szCs w:val="22"/>
        </w:rPr>
        <w:t xml:space="preserve"> basic information about the user, their role, an “inbox” of items </w:t>
      </w:r>
      <w:r w:rsidR="00E12890">
        <w:rPr>
          <w:sz w:val="22"/>
          <w:szCs w:val="22"/>
        </w:rPr>
        <w:t>requiring attention, menu items for</w:t>
      </w:r>
      <w:r w:rsidRPr="00AB080C">
        <w:rPr>
          <w:sz w:val="22"/>
          <w:szCs w:val="22"/>
        </w:rPr>
        <w:t xml:space="preserve"> view</w:t>
      </w:r>
      <w:r w:rsidR="00E12890">
        <w:rPr>
          <w:sz w:val="22"/>
          <w:szCs w:val="22"/>
        </w:rPr>
        <w:t>ing</w:t>
      </w:r>
      <w:r w:rsidRPr="00AB080C">
        <w:rPr>
          <w:sz w:val="22"/>
          <w:szCs w:val="22"/>
        </w:rPr>
        <w:t xml:space="preserve"> records the user has access to, and the ability to create new content</w:t>
      </w:r>
      <w:r w:rsidR="008A6B80">
        <w:rPr>
          <w:sz w:val="22"/>
          <w:szCs w:val="22"/>
        </w:rPr>
        <w:t>.</w:t>
      </w:r>
    </w:p>
    <w:p w:rsidR="00AA6F09" w:rsidRDefault="00AA6F09" w:rsidP="00340661">
      <w:pPr>
        <w:spacing w:line="240" w:lineRule="auto"/>
        <w:rPr>
          <w:sz w:val="20"/>
        </w:rPr>
      </w:pPr>
    </w:p>
    <w:p w:rsidR="00340661" w:rsidRDefault="00B8024E" w:rsidP="00340661">
      <w:pPr>
        <w:spacing w:line="240" w:lineRule="auto"/>
        <w:rPr>
          <w:sz w:val="2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454C887" wp14:editId="5EB34445">
                <wp:simplePos x="0" y="0"/>
                <wp:positionH relativeFrom="column">
                  <wp:posOffset>62110</wp:posOffset>
                </wp:positionH>
                <wp:positionV relativeFrom="paragraph">
                  <wp:posOffset>594564</wp:posOffset>
                </wp:positionV>
                <wp:extent cx="974785" cy="345440"/>
                <wp:effectExtent l="0" t="0" r="15875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8007BD" id="Oval 7" o:spid="_x0000_s1026" style="position:absolute;margin-left:4.9pt;margin-top:46.8pt;width:76.75pt;height:27.2pt;z-index:25235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" filled="f" strokecolor="#ffc000" strokeweight="2pt"/>
            </w:pict>
          </mc:Fallback>
        </mc:AlternateContent>
      </w:r>
      <w:r w:rsidR="00AA6F09">
        <w:rPr>
          <w:noProof/>
          <w:sz w:val="22"/>
          <w:szCs w:val="22"/>
          <w:lang w:val="en-CA" w:eastAsia="en-CA"/>
        </w:rPr>
        <w:drawing>
          <wp:inline distT="0" distB="0" distL="0" distR="0" wp14:anchorId="0E9F6303" wp14:editId="13A63326">
            <wp:extent cx="5879577" cy="1270000"/>
            <wp:effectExtent l="0" t="0" r="698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5" b="66397"/>
                    <a:stretch/>
                  </pic:blipFill>
                  <pic:spPr bwMode="auto">
                    <a:xfrm>
                      <a:off x="0" y="0"/>
                      <a:ext cx="5880100" cy="12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890" w:rsidRDefault="00E12890" w:rsidP="002F0E76">
      <w:pPr>
        <w:spacing w:line="240" w:lineRule="auto"/>
        <w:rPr>
          <w:b/>
          <w:sz w:val="22"/>
        </w:rPr>
      </w:pPr>
    </w:p>
    <w:p w:rsidR="00AA6F09" w:rsidRDefault="00A86043" w:rsidP="002F0E76">
      <w:pPr>
        <w:spacing w:line="240" w:lineRule="auto"/>
        <w:rPr>
          <w:sz w:val="22"/>
        </w:rPr>
      </w:pPr>
      <w:r>
        <w:rPr>
          <w:b/>
          <w:sz w:val="22"/>
        </w:rPr>
        <w:t xml:space="preserve">Changing </w:t>
      </w:r>
      <w:r w:rsidR="00AA6F09" w:rsidRPr="00807136">
        <w:rPr>
          <w:b/>
          <w:sz w:val="22"/>
        </w:rPr>
        <w:t>Role:</w:t>
      </w:r>
      <w:r w:rsidR="00AA6F09">
        <w:rPr>
          <w:b/>
          <w:sz w:val="22"/>
        </w:rPr>
        <w:t xml:space="preserve"> </w:t>
      </w:r>
      <w:r w:rsidR="00AA6F09">
        <w:rPr>
          <w:sz w:val="22"/>
        </w:rPr>
        <w:t xml:space="preserve">The user’s </w:t>
      </w:r>
      <w:r w:rsidR="00AA6F09" w:rsidRPr="00A84285">
        <w:rPr>
          <w:sz w:val="22"/>
        </w:rPr>
        <w:t>role is indicated in the top right corner</w:t>
      </w:r>
      <w:r w:rsidR="00AA6F09">
        <w:rPr>
          <w:sz w:val="22"/>
        </w:rPr>
        <w:t>.</w:t>
      </w:r>
      <w:r w:rsidR="00AA6F09" w:rsidRPr="00A84285">
        <w:rPr>
          <w:sz w:val="22"/>
        </w:rPr>
        <w:t xml:space="preserve"> </w:t>
      </w:r>
      <w:r w:rsidR="00AA6F09">
        <w:rPr>
          <w:sz w:val="22"/>
        </w:rPr>
        <w:t xml:space="preserve">To </w:t>
      </w:r>
      <w:r w:rsidR="00E12890">
        <w:rPr>
          <w:sz w:val="22"/>
        </w:rPr>
        <w:t>review</w:t>
      </w:r>
      <w:r w:rsidR="00AA6F09">
        <w:rPr>
          <w:sz w:val="22"/>
        </w:rPr>
        <w:t xml:space="preserve"> REB applic</w:t>
      </w:r>
      <w:r w:rsidR="00E12890">
        <w:rPr>
          <w:sz w:val="22"/>
        </w:rPr>
        <w:t xml:space="preserve">ations, </w:t>
      </w:r>
      <w:r w:rsidR="00AA6F09">
        <w:rPr>
          <w:sz w:val="22"/>
        </w:rPr>
        <w:t>select the “</w:t>
      </w:r>
      <w:r>
        <w:rPr>
          <w:sz w:val="22"/>
        </w:rPr>
        <w:t>Reviewer</w:t>
      </w:r>
      <w:r w:rsidR="00AA6F09">
        <w:rPr>
          <w:sz w:val="22"/>
        </w:rPr>
        <w:t xml:space="preserve"> Role”</w:t>
      </w:r>
      <w:r w:rsidR="00361F37">
        <w:rPr>
          <w:sz w:val="22"/>
        </w:rPr>
        <w:t>.</w:t>
      </w:r>
    </w:p>
    <w:p w:rsidR="002F0E76" w:rsidRPr="00D926F2" w:rsidRDefault="002F0E76" w:rsidP="002F0E76">
      <w:pPr>
        <w:spacing w:line="240" w:lineRule="auto"/>
        <w:rPr>
          <w:sz w:val="22"/>
          <w:szCs w:val="22"/>
        </w:rPr>
      </w:pPr>
      <w:r w:rsidRPr="00935ABA">
        <w:rPr>
          <w:noProof/>
          <w:lang w:val="en-CA" w:eastAsia="en-CA"/>
        </w:rPr>
        <w:drawing>
          <wp:anchor distT="0" distB="0" distL="114300" distR="114300" simplePos="0" relativeHeight="252344320" behindDoc="1" locked="0" layoutInCell="1" allowOverlap="1" wp14:anchorId="12EC9073" wp14:editId="3A677034">
            <wp:simplePos x="0" y="0"/>
            <wp:positionH relativeFrom="column">
              <wp:posOffset>1270</wp:posOffset>
            </wp:positionH>
            <wp:positionV relativeFrom="paragraph">
              <wp:posOffset>85725</wp:posOffset>
            </wp:positionV>
            <wp:extent cx="2925445" cy="1000125"/>
            <wp:effectExtent l="0" t="0" r="8255" b="9525"/>
            <wp:wrapTight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4" r="683" b="58333"/>
                    <a:stretch/>
                  </pic:blipFill>
                  <pic:spPr bwMode="auto">
                    <a:xfrm>
                      <a:off x="0" y="0"/>
                      <a:ext cx="292544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E76" w:rsidRDefault="002F0E76" w:rsidP="002F0E76">
      <w:pPr>
        <w:pStyle w:val="ListNumber"/>
        <w:numPr>
          <w:ilvl w:val="0"/>
          <w:numId w:val="0"/>
        </w:numPr>
        <w:spacing w:line="240" w:lineRule="auto"/>
        <w:ind w:left="360" w:hanging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325AA27" wp14:editId="2A636466">
                <wp:simplePos x="0" y="0"/>
                <wp:positionH relativeFrom="rightMargin">
                  <wp:posOffset>-4529719</wp:posOffset>
                </wp:positionH>
                <wp:positionV relativeFrom="paragraph">
                  <wp:posOffset>158115</wp:posOffset>
                </wp:positionV>
                <wp:extent cx="1362973" cy="120770"/>
                <wp:effectExtent l="0" t="57150" r="27940" b="317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2973" cy="12077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5EC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5" o:spid="_x0000_s1026" type="#_x0000_t32" style="position:absolute;margin-left:-356.65pt;margin-top:12.45pt;width:107.3pt;height:9.5pt;flip:x y;z-index:252345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" strokecolor="#f1cf58 [3044]" strokeweight="2pt">
                <v:stroke endarrow="block"/>
                <w10:wrap anchorx="margin"/>
              </v:shape>
            </w:pict>
          </mc:Fallback>
        </mc:AlternateContent>
      </w:r>
      <w:r>
        <w:t xml:space="preserve">       </w:t>
      </w:r>
      <w:r w:rsidR="00B8024E">
        <w:t xml:space="preserve"> </w:t>
      </w:r>
    </w:p>
    <w:p w:rsidR="002F0E76" w:rsidRDefault="002F0E76" w:rsidP="002F0E76">
      <w:pPr>
        <w:pStyle w:val="ListNumber"/>
        <w:numPr>
          <w:ilvl w:val="0"/>
          <w:numId w:val="0"/>
        </w:numPr>
        <w:spacing w:line="240" w:lineRule="auto"/>
        <w:ind w:left="360" w:hanging="360"/>
      </w:pPr>
      <w:r>
        <w:t xml:space="preserve">       Click on the </w:t>
      </w:r>
      <w:r w:rsidRPr="00935ABA">
        <w:rPr>
          <w:noProof/>
          <w:lang w:val="en-CA" w:eastAsia="en-CA"/>
        </w:rPr>
        <w:drawing>
          <wp:inline distT="0" distB="0" distL="0" distR="0" wp14:anchorId="23A04AAD" wp14:editId="575DA371">
            <wp:extent cx="219106" cy="171474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beside your name  </w:t>
      </w:r>
    </w:p>
    <w:p w:rsidR="002F0E76" w:rsidRPr="00B8024E" w:rsidRDefault="00E12890" w:rsidP="00B8024E">
      <w:pPr>
        <w:pStyle w:val="ListNumber"/>
        <w:numPr>
          <w:ilvl w:val="0"/>
          <w:numId w:val="0"/>
        </w:numPr>
        <w:spacing w:line="240" w:lineRule="auto"/>
        <w:ind w:left="360" w:hanging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E5402AA" wp14:editId="061F0D52">
                <wp:simplePos x="0" y="0"/>
                <wp:positionH relativeFrom="rightMargin">
                  <wp:posOffset>-5272405</wp:posOffset>
                </wp:positionH>
                <wp:positionV relativeFrom="paragraph">
                  <wp:posOffset>25029</wp:posOffset>
                </wp:positionV>
                <wp:extent cx="2104582" cy="45719"/>
                <wp:effectExtent l="19050" t="76200" r="10160" b="5016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4582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8A6A" id="Straight Arrow Connector 76" o:spid="_x0000_s1026" type="#_x0000_t32" style="position:absolute;margin-left:-415.15pt;margin-top:1.95pt;width:165.7pt;height:3.6pt;flip:x y;z-index:25235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B8024E" w:rsidRPr="00935ABA">
        <w:rPr>
          <w:noProof/>
          <w:lang w:val="en-CA" w:eastAsia="en-CA"/>
        </w:rPr>
        <w:drawing>
          <wp:anchor distT="0" distB="0" distL="114300" distR="114300" simplePos="0" relativeHeight="252355584" behindDoc="1" locked="0" layoutInCell="1" allowOverlap="1" wp14:anchorId="5D80735B" wp14:editId="06E32BF3">
            <wp:simplePos x="0" y="0"/>
            <wp:positionH relativeFrom="column">
              <wp:posOffset>1614805</wp:posOffset>
            </wp:positionH>
            <wp:positionV relativeFrom="paragraph">
              <wp:posOffset>102606</wp:posOffset>
            </wp:positionV>
            <wp:extent cx="1226820" cy="301625"/>
            <wp:effectExtent l="0" t="0" r="0" b="3175"/>
            <wp:wrapTight wrapText="bothSides">
              <wp:wrapPolygon edited="0">
                <wp:start x="0" y="0"/>
                <wp:lineTo x="0" y="20463"/>
                <wp:lineTo x="21130" y="20463"/>
                <wp:lineTo x="211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0" t="88969" r="1"/>
                    <a:stretch/>
                  </pic:blipFill>
                  <pic:spPr bwMode="auto">
                    <a:xfrm>
                      <a:off x="0" y="0"/>
                      <a:ext cx="1226820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4E">
        <w:t xml:space="preserve">       </w:t>
      </w:r>
      <w:r w:rsidR="002F0E76">
        <w:t>Click on “Switch Role”</w:t>
      </w:r>
      <w:r w:rsidR="002F0E76" w:rsidRPr="00256792">
        <w:rPr>
          <w:noProof/>
          <w:lang w:val="en-CA" w:eastAsia="en-CA"/>
        </w:rPr>
        <w:t xml:space="preserve"> </w:t>
      </w:r>
    </w:p>
    <w:p w:rsidR="002F0E76" w:rsidRPr="00B8024E" w:rsidRDefault="00B8024E" w:rsidP="00B8024E">
      <w:pPr>
        <w:pStyle w:val="ListNumber"/>
        <w:numPr>
          <w:ilvl w:val="0"/>
          <w:numId w:val="0"/>
        </w:numPr>
        <w:spacing w:line="240" w:lineRule="auto"/>
        <w:ind w:left="360" w:hanging="360"/>
        <w:rPr>
          <w:noProof/>
          <w:lang w:val="en-CA" w:eastAsia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7319E57" wp14:editId="6CD15378">
                <wp:simplePos x="0" y="0"/>
                <wp:positionH relativeFrom="rightMargin">
                  <wp:posOffset>-3607435</wp:posOffset>
                </wp:positionH>
                <wp:positionV relativeFrom="paragraph">
                  <wp:posOffset>66411</wp:posOffset>
                </wp:positionV>
                <wp:extent cx="483079" cy="51758"/>
                <wp:effectExtent l="38100" t="19050" r="12700" b="819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079" cy="51758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D9EE" id="Straight Arrow Connector 5" o:spid="_x0000_s1026" type="#_x0000_t32" style="position:absolute;margin-left:-284.05pt;margin-top:5.25pt;width:38.05pt;height:4.1pt;flip:x;z-index:252357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2F0E76">
        <w:rPr>
          <w:noProof/>
          <w:lang w:val="en-CA" w:eastAsia="en-CA"/>
        </w:rPr>
        <w:t xml:space="preserve">       </w:t>
      </w:r>
      <w:r w:rsidR="002F0E76">
        <w:t xml:space="preserve">Click on “Ethics Reviewer </w:t>
      </w:r>
      <w:r w:rsidR="002F0E76" w:rsidRPr="00935ABA">
        <w:rPr>
          <w:i/>
        </w:rPr>
        <w:t>Name</w:t>
      </w:r>
      <w:r w:rsidR="002F0E76">
        <w:t>”</w:t>
      </w:r>
    </w:p>
    <w:p w:rsidR="00C607E8" w:rsidRPr="00E12890" w:rsidRDefault="00A86043" w:rsidP="00E12890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B8024E">
        <w:rPr>
          <w:sz w:val="22"/>
          <w:szCs w:val="22"/>
        </w:rPr>
        <w:t xml:space="preserve">       </w:t>
      </w:r>
      <w:bookmarkStart w:id="0" w:name="_Toc82688372"/>
      <w:bookmarkStart w:id="1" w:name="_Toc82688527"/>
      <w:bookmarkStart w:id="2" w:name="_Toc501113965"/>
    </w:p>
    <w:p w:rsidR="00E12890" w:rsidRDefault="00E12890" w:rsidP="00B8024E">
      <w:pPr>
        <w:pStyle w:val="ListNumber"/>
        <w:numPr>
          <w:ilvl w:val="0"/>
          <w:numId w:val="0"/>
        </w:numPr>
        <w:spacing w:line="240" w:lineRule="auto"/>
        <w:rPr>
          <w:b/>
        </w:rPr>
      </w:pPr>
      <w:bookmarkStart w:id="3" w:name="_Toc82688375"/>
      <w:bookmarkStart w:id="4" w:name="_Toc82688530"/>
      <w:bookmarkEnd w:id="0"/>
      <w:bookmarkEnd w:id="1"/>
    </w:p>
    <w:p w:rsidR="00E12890" w:rsidRDefault="00E12890" w:rsidP="00B8024E">
      <w:pPr>
        <w:pStyle w:val="ListNumber"/>
        <w:numPr>
          <w:ilvl w:val="0"/>
          <w:numId w:val="0"/>
        </w:numPr>
        <w:spacing w:line="240" w:lineRule="auto"/>
        <w:rPr>
          <w:b/>
        </w:rPr>
      </w:pPr>
    </w:p>
    <w:p w:rsidR="00B8024E" w:rsidRDefault="005B5878" w:rsidP="00B8024E">
      <w:pPr>
        <w:pStyle w:val="ListNumber"/>
        <w:numPr>
          <w:ilvl w:val="0"/>
          <w:numId w:val="0"/>
        </w:numPr>
        <w:spacing w:line="240" w:lineRule="auto"/>
        <w:rPr>
          <w:b/>
        </w:rPr>
      </w:pPr>
      <w:r w:rsidRPr="00B8024E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75154C" wp14:editId="56A782DA">
                <wp:simplePos x="0" y="0"/>
                <wp:positionH relativeFrom="column">
                  <wp:posOffset>5583555</wp:posOffset>
                </wp:positionH>
                <wp:positionV relativeFrom="paragraph">
                  <wp:posOffset>-11987530</wp:posOffset>
                </wp:positionV>
                <wp:extent cx="752475" cy="447675"/>
                <wp:effectExtent l="0" t="0" r="28575" b="28575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BCEF3" id="Oval 293" o:spid="_x0000_s1026" style="position:absolute;margin-left:439.65pt;margin-top:-943.9pt;width:59.25pt;height:3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" filled="f" strokecolor="#a07f0d [1604]" strokeweight="2pt"/>
            </w:pict>
          </mc:Fallback>
        </mc:AlternateContent>
      </w:r>
      <w:bookmarkStart w:id="5" w:name="_Creating_an_Annual"/>
      <w:bookmarkEnd w:id="2"/>
      <w:bookmarkEnd w:id="3"/>
      <w:bookmarkEnd w:id="4"/>
      <w:bookmarkEnd w:id="5"/>
      <w:r w:rsidR="0099608D" w:rsidRPr="00B8024E">
        <w:rPr>
          <w:b/>
        </w:rPr>
        <w:t xml:space="preserve">Locating Applications for Review </w:t>
      </w:r>
      <w:r w:rsidR="00B8024E">
        <w:rPr>
          <w:b/>
        </w:rPr>
        <w:t xml:space="preserve"> </w:t>
      </w:r>
    </w:p>
    <w:p w:rsidR="00B8024E" w:rsidRDefault="00E12890" w:rsidP="00B8024E">
      <w:pPr>
        <w:pStyle w:val="ListNumber"/>
        <w:numPr>
          <w:ilvl w:val="0"/>
          <w:numId w:val="0"/>
        </w:numPr>
        <w:spacing w:line="240" w:lineRule="auto"/>
        <w:rPr>
          <w:b/>
        </w:rPr>
      </w:pPr>
      <w:r w:rsidRPr="005C56E7">
        <w:rPr>
          <w:noProof/>
          <w:lang w:val="en-CA" w:eastAsia="en-CA"/>
        </w:rPr>
        <w:drawing>
          <wp:anchor distT="0" distB="0" distL="114300" distR="114300" simplePos="0" relativeHeight="252358656" behindDoc="1" locked="0" layoutInCell="1" allowOverlap="1" wp14:anchorId="72B9C20E" wp14:editId="50FCB9EA">
            <wp:simplePos x="0" y="0"/>
            <wp:positionH relativeFrom="column">
              <wp:posOffset>-21903</wp:posOffset>
            </wp:positionH>
            <wp:positionV relativeFrom="paragraph">
              <wp:posOffset>99060</wp:posOffset>
            </wp:positionV>
            <wp:extent cx="3233420" cy="1564005"/>
            <wp:effectExtent l="0" t="0" r="5080" b="0"/>
            <wp:wrapTight wrapText="bothSides">
              <wp:wrapPolygon edited="0">
                <wp:start x="0" y="0"/>
                <wp:lineTo x="0" y="21311"/>
                <wp:lineTo x="21507" y="21311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7" r="48703" b="3344"/>
                    <a:stretch/>
                  </pic:blipFill>
                  <pic:spPr bwMode="auto">
                    <a:xfrm>
                      <a:off x="0" y="0"/>
                      <a:ext cx="3233420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7EEC" w:rsidRDefault="00847EEC" w:rsidP="00847EEC">
      <w:pPr>
        <w:pStyle w:val="ListNumber"/>
        <w:numPr>
          <w:ilvl w:val="0"/>
          <w:numId w:val="0"/>
        </w:numPr>
        <w:spacing w:line="240" w:lineRule="auto"/>
        <w:ind w:left="720" w:firstLine="360"/>
      </w:pPr>
    </w:p>
    <w:p w:rsidR="00847EEC" w:rsidRDefault="00847EEC" w:rsidP="00847EEC">
      <w:pPr>
        <w:pStyle w:val="ListNumber"/>
        <w:numPr>
          <w:ilvl w:val="0"/>
          <w:numId w:val="0"/>
        </w:numPr>
        <w:spacing w:line="240" w:lineRule="auto"/>
        <w:ind w:left="720" w:firstLine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76D22ED" wp14:editId="26390200">
                <wp:simplePos x="0" y="0"/>
                <wp:positionH relativeFrom="rightMargin">
                  <wp:posOffset>-5757991</wp:posOffset>
                </wp:positionH>
                <wp:positionV relativeFrom="paragraph">
                  <wp:posOffset>59586</wp:posOffset>
                </wp:positionV>
                <wp:extent cx="2883459" cy="477671"/>
                <wp:effectExtent l="38100" t="0" r="12700" b="7493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83459" cy="477671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F393" id="Straight Arrow Connector 78" o:spid="_x0000_s1026" type="#_x0000_t32" style="position:absolute;margin-left:-453.4pt;margin-top:4.7pt;width:227.05pt;height:37.6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99608D" w:rsidRPr="00A47361">
        <w:t xml:space="preserve"> Click on “REB” </w:t>
      </w:r>
    </w:p>
    <w:p w:rsidR="00847EEC" w:rsidRDefault="00847EEC" w:rsidP="00847EEC">
      <w:pPr>
        <w:pStyle w:val="ListNumber"/>
        <w:numPr>
          <w:ilvl w:val="0"/>
          <w:numId w:val="0"/>
        </w:numPr>
        <w:spacing w:line="240" w:lineRule="auto"/>
        <w:ind w:left="720" w:firstLine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13CE930" wp14:editId="75A66B2D">
                <wp:simplePos x="0" y="0"/>
                <wp:positionH relativeFrom="rightMargin">
                  <wp:posOffset>-5375854</wp:posOffset>
                </wp:positionH>
                <wp:positionV relativeFrom="paragraph">
                  <wp:posOffset>65244</wp:posOffset>
                </wp:positionV>
                <wp:extent cx="2544786" cy="504967"/>
                <wp:effectExtent l="38100" t="0" r="2730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4786" cy="50496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90F" id="Straight Arrow Connector 9" o:spid="_x0000_s1026" type="#_x0000_t32" style="position:absolute;margin-left:-423.3pt;margin-top:5.15pt;width:200.4pt;height:39.75pt;flip:x;z-index:252362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" strokecolor="#f1cf58 [3044]" strokeweight="2pt">
                <v:stroke endarrow="block"/>
                <w10:wrap anchorx="margin"/>
              </v:shape>
            </w:pict>
          </mc:Fallback>
        </mc:AlternateContent>
      </w:r>
      <w:r>
        <w:t xml:space="preserve">Click on </w:t>
      </w:r>
      <w:r w:rsidR="0099608D" w:rsidRPr="00A47361">
        <w:t>“REB Application”</w:t>
      </w:r>
      <w:r w:rsidR="00B8024E">
        <w:t xml:space="preserve"> </w:t>
      </w:r>
    </w:p>
    <w:p w:rsidR="00847EEC" w:rsidRDefault="00847EEC" w:rsidP="00847EEC">
      <w:pPr>
        <w:pStyle w:val="ListNumber"/>
        <w:numPr>
          <w:ilvl w:val="0"/>
          <w:numId w:val="0"/>
        </w:numPr>
        <w:spacing w:line="240" w:lineRule="auto"/>
        <w:ind w:left="720" w:firstLine="360"/>
      </w:pPr>
      <w:r w:rsidRPr="00847EEC">
        <w:rPr>
          <w:b/>
        </w:rPr>
        <w:t xml:space="preserve">Do not </w:t>
      </w:r>
      <w:r>
        <w:t>click on “REB Review Sheets”</w:t>
      </w:r>
    </w:p>
    <w:p w:rsidR="00E12890" w:rsidRDefault="00E12890" w:rsidP="00847EEC">
      <w:pPr>
        <w:pStyle w:val="ListNumber"/>
        <w:numPr>
          <w:ilvl w:val="0"/>
          <w:numId w:val="0"/>
        </w:numPr>
        <w:spacing w:line="240" w:lineRule="auto"/>
        <w:ind w:left="720" w:firstLine="360"/>
      </w:pPr>
    </w:p>
    <w:p w:rsidR="0099608D" w:rsidRDefault="00847EEC" w:rsidP="00847EEC">
      <w:pPr>
        <w:pStyle w:val="ListNumber"/>
        <w:numPr>
          <w:ilvl w:val="0"/>
          <w:numId w:val="0"/>
        </w:numPr>
        <w:spacing w:line="240" w:lineRule="auto"/>
        <w:ind w:left="720" w:firstLine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2927138F" wp14:editId="1E0A830C">
                <wp:simplePos x="0" y="0"/>
                <wp:positionH relativeFrom="rightMargin">
                  <wp:posOffset>-4297680</wp:posOffset>
                </wp:positionH>
                <wp:positionV relativeFrom="paragraph">
                  <wp:posOffset>95866</wp:posOffset>
                </wp:positionV>
                <wp:extent cx="1465711" cy="504967"/>
                <wp:effectExtent l="38100" t="0" r="2032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5711" cy="50496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BADE" id="Straight Arrow Connector 10" o:spid="_x0000_s1026" type="#_x0000_t32" style="position:absolute;margin-left:-338.4pt;margin-top:7.55pt;width:115.4pt;height:39.75pt;flip:x;z-index:252364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99608D">
        <w:t xml:space="preserve">Click on “View/Edit” </w:t>
      </w:r>
      <w:r>
        <w:t>to review the application</w:t>
      </w:r>
    </w:p>
    <w:p w:rsidR="0099608D" w:rsidRDefault="00E12890" w:rsidP="0099608D">
      <w:pPr>
        <w:pStyle w:val="ListNumber"/>
        <w:numPr>
          <w:ilvl w:val="0"/>
          <w:numId w:val="0"/>
        </w:numPr>
        <w:ind w:left="360" w:hanging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28A733F9" wp14:editId="40295399">
                <wp:simplePos x="0" y="0"/>
                <wp:positionH relativeFrom="column">
                  <wp:posOffset>1407160</wp:posOffset>
                </wp:positionH>
                <wp:positionV relativeFrom="paragraph">
                  <wp:posOffset>111438</wp:posOffset>
                </wp:positionV>
                <wp:extent cx="715645" cy="345440"/>
                <wp:effectExtent l="0" t="0" r="27305" b="1651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A8ACB5C" id="Oval 81" o:spid="_x0000_s1026" style="position:absolute;margin-left:110.8pt;margin-top:8.75pt;width:56.35pt;height:27.2pt;z-index:25236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" filled="f" strokecolor="#ffc000" strokeweight="2pt"/>
            </w:pict>
          </mc:Fallback>
        </mc:AlternateContent>
      </w:r>
    </w:p>
    <w:p w:rsidR="00E12890" w:rsidRDefault="00340661" w:rsidP="00E12890">
      <w:pPr>
        <w:pStyle w:val="ListNumber"/>
        <w:numPr>
          <w:ilvl w:val="0"/>
          <w:numId w:val="0"/>
        </w:numPr>
        <w:spacing w:line="240" w:lineRule="auto"/>
        <w:ind w:left="360" w:hanging="360"/>
      </w:pPr>
      <w:r w:rsidRPr="00AA6F09">
        <w:rPr>
          <w:b/>
          <w:sz w:val="28"/>
          <w:szCs w:val="28"/>
        </w:rPr>
        <w:br/>
      </w:r>
    </w:p>
    <w:p w:rsidR="00114BD5" w:rsidRDefault="00114BD5" w:rsidP="00114BD5">
      <w:pPr>
        <w:pStyle w:val="ListNumber"/>
        <w:numPr>
          <w:ilvl w:val="0"/>
          <w:numId w:val="0"/>
        </w:numPr>
        <w:spacing w:line="240" w:lineRule="auto"/>
        <w:rPr>
          <w:b/>
        </w:rPr>
      </w:pPr>
    </w:p>
    <w:p w:rsidR="00114BD5" w:rsidRPr="00114BD5" w:rsidRDefault="00114BD5" w:rsidP="00114BD5">
      <w:pPr>
        <w:pStyle w:val="ListNumber"/>
        <w:numPr>
          <w:ilvl w:val="0"/>
          <w:numId w:val="0"/>
        </w:numPr>
        <w:spacing w:line="240" w:lineRule="auto"/>
        <w:rPr>
          <w:b/>
        </w:rPr>
      </w:pPr>
      <w:r w:rsidRPr="00B8024E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5291E42" wp14:editId="70202274">
                <wp:simplePos x="0" y="0"/>
                <wp:positionH relativeFrom="column">
                  <wp:posOffset>5583555</wp:posOffset>
                </wp:positionH>
                <wp:positionV relativeFrom="paragraph">
                  <wp:posOffset>-11987530</wp:posOffset>
                </wp:positionV>
                <wp:extent cx="752475" cy="44767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46388" id="Oval 11" o:spid="_x0000_s1026" style="position:absolute;margin-left:439.65pt;margin-top:-943.9pt;width:59.25pt;height:35.2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" filled="f" strokecolor="#a07f0d [1604]" strokeweight="2pt"/>
            </w:pict>
          </mc:Fallback>
        </mc:AlternateContent>
      </w:r>
      <w:r>
        <w:rPr>
          <w:b/>
        </w:rPr>
        <w:t>Reviewing an Application</w:t>
      </w:r>
      <w:r w:rsidRPr="00B8024E">
        <w:rPr>
          <w:b/>
        </w:rPr>
        <w:t xml:space="preserve"> </w:t>
      </w:r>
      <w:r>
        <w:rPr>
          <w:b/>
        </w:rPr>
        <w:t xml:space="preserve"> </w:t>
      </w:r>
    </w:p>
    <w:p w:rsidR="00114BD5" w:rsidRPr="00C45F17" w:rsidRDefault="00752F6B" w:rsidP="00114BD5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2FCFA59" wp14:editId="10BE383B">
                <wp:simplePos x="0" y="0"/>
                <wp:positionH relativeFrom="column">
                  <wp:posOffset>225112</wp:posOffset>
                </wp:positionH>
                <wp:positionV relativeFrom="paragraph">
                  <wp:posOffset>133350</wp:posOffset>
                </wp:positionV>
                <wp:extent cx="715645" cy="345440"/>
                <wp:effectExtent l="0" t="0" r="27305" b="165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6F0CFCF" id="Oval 24" o:spid="_x0000_s1026" style="position:absolute;margin-left:17.75pt;margin-top:10.5pt;width:56.35pt;height:27.2pt;z-index:2524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" filled="f" strokecolor="#ffc000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03A7120" wp14:editId="1D3EEE97">
                <wp:simplePos x="0" y="0"/>
                <wp:positionH relativeFrom="column">
                  <wp:posOffset>2844696</wp:posOffset>
                </wp:positionH>
                <wp:positionV relativeFrom="paragraph">
                  <wp:posOffset>147690</wp:posOffset>
                </wp:positionV>
                <wp:extent cx="715645" cy="345440"/>
                <wp:effectExtent l="0" t="0" r="27305" b="1651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0352745" id="Oval 25" o:spid="_x0000_s1026" style="position:absolute;margin-left:224pt;margin-top:11.65pt;width:56.35pt;height:27.2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" filled="f" strokecolor="#ffc000" strokeweight="2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5FD047D" wp14:editId="1FCAA3B6">
                <wp:simplePos x="0" y="0"/>
                <wp:positionH relativeFrom="column">
                  <wp:posOffset>1627192</wp:posOffset>
                </wp:positionH>
                <wp:positionV relativeFrom="paragraph">
                  <wp:posOffset>149225</wp:posOffset>
                </wp:positionV>
                <wp:extent cx="715645" cy="294640"/>
                <wp:effectExtent l="0" t="0" r="2730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294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F5938" id="Oval 23" o:spid="_x0000_s1026" style="position:absolute;margin-left:128.15pt;margin-top:11.75pt;width:56.35pt;height:23.2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" filled="f" strokecolor="#ffc000" strokeweight="2pt"/>
            </w:pict>
          </mc:Fallback>
        </mc:AlternateContent>
      </w:r>
      <w:r w:rsidR="00114BD5" w:rsidRPr="00851DFA">
        <w:rPr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0A619F34" wp14:editId="25BB14C9">
                <wp:simplePos x="0" y="0"/>
                <wp:positionH relativeFrom="column">
                  <wp:posOffset>3727882</wp:posOffset>
                </wp:positionH>
                <wp:positionV relativeFrom="paragraph">
                  <wp:posOffset>441600</wp:posOffset>
                </wp:positionV>
                <wp:extent cx="600075" cy="345440"/>
                <wp:effectExtent l="0" t="0" r="28575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54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19B802" id="Oval 14" o:spid="_x0000_s1026" style="position:absolute;margin-left:293.55pt;margin-top:34.75pt;width:47.25pt;height:27.2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" filled="f" strokecolor="#ffc000" strokeweight="2pt"/>
            </w:pict>
          </mc:Fallback>
        </mc:AlternateContent>
      </w:r>
      <w:r w:rsidR="00114BD5" w:rsidRPr="00851DFA">
        <w:rPr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9C64537" wp14:editId="7AA90C6A">
                <wp:simplePos x="0" y="0"/>
                <wp:positionH relativeFrom="column">
                  <wp:posOffset>2868104</wp:posOffset>
                </wp:positionH>
                <wp:positionV relativeFrom="paragraph">
                  <wp:posOffset>130666</wp:posOffset>
                </wp:positionV>
                <wp:extent cx="600075" cy="345440"/>
                <wp:effectExtent l="0" t="0" r="28575" b="1651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54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43B8AD" id="Oval 13" o:spid="_x0000_s1026" style="position:absolute;margin-left:225.85pt;margin-top:10.3pt;width:47.25pt;height:27.2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" filled="f" strokecolor="#ffc000" strokeweight="2pt"/>
            </w:pict>
          </mc:Fallback>
        </mc:AlternateContent>
      </w:r>
      <w:r w:rsidR="00114BD5" w:rsidRPr="00851DFA">
        <w:rPr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68746D74" wp14:editId="4A0ADCB9">
                <wp:simplePos x="0" y="0"/>
                <wp:positionH relativeFrom="column">
                  <wp:posOffset>1640205</wp:posOffset>
                </wp:positionH>
                <wp:positionV relativeFrom="paragraph">
                  <wp:posOffset>129911</wp:posOffset>
                </wp:positionV>
                <wp:extent cx="600075" cy="345440"/>
                <wp:effectExtent l="0" t="0" r="28575" b="1651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54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5715A2" id="Oval 12" o:spid="_x0000_s1026" style="position:absolute;margin-left:129.15pt;margin-top:10.25pt;width:47.25pt;height:27.2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" filled="f" strokecolor="#ffc000" strokeweight="2pt"/>
            </w:pict>
          </mc:Fallback>
        </mc:AlternateContent>
      </w:r>
      <w:r w:rsidR="00114BD5" w:rsidRPr="00851DFA">
        <w:rPr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AFD1322" wp14:editId="1831EFD3">
                <wp:simplePos x="0" y="0"/>
                <wp:positionH relativeFrom="column">
                  <wp:posOffset>255210</wp:posOffset>
                </wp:positionH>
                <wp:positionV relativeFrom="paragraph">
                  <wp:posOffset>113413</wp:posOffset>
                </wp:positionV>
                <wp:extent cx="600075" cy="345440"/>
                <wp:effectExtent l="0" t="0" r="28575" b="1651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454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A9B5F" id="Oval 227" o:spid="_x0000_s1026" style="position:absolute;margin-left:20.1pt;margin-top:8.95pt;width:47.25pt;height:27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" filled="f" strokecolor="#ffc000" strokeweight="2pt"/>
            </w:pict>
          </mc:Fallback>
        </mc:AlternateContent>
      </w:r>
      <w:r w:rsidR="00114BD5" w:rsidRPr="00851DFA">
        <w:rPr>
          <w:noProof/>
          <w:lang w:val="en-CA" w:eastAsia="en-CA"/>
        </w:rPr>
        <w:drawing>
          <wp:anchor distT="0" distB="0" distL="114300" distR="114300" simplePos="0" relativeHeight="252402688" behindDoc="1" locked="0" layoutInCell="1" allowOverlap="1" wp14:anchorId="65EEEAB8" wp14:editId="2F4997F4">
            <wp:simplePos x="0" y="0"/>
            <wp:positionH relativeFrom="column">
              <wp:posOffset>5080</wp:posOffset>
            </wp:positionH>
            <wp:positionV relativeFrom="paragraph">
              <wp:posOffset>1270</wp:posOffset>
            </wp:positionV>
            <wp:extent cx="5253990" cy="1103630"/>
            <wp:effectExtent l="0" t="0" r="3810" b="1270"/>
            <wp:wrapTight wrapText="bothSides">
              <wp:wrapPolygon edited="0">
                <wp:start x="0" y="0"/>
                <wp:lineTo x="0" y="21252"/>
                <wp:lineTo x="21537" y="21252"/>
                <wp:lineTo x="21537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79" b="62451"/>
                    <a:stretch/>
                  </pic:blipFill>
                  <pic:spPr bwMode="auto">
                    <a:xfrm>
                      <a:off x="0" y="0"/>
                      <a:ext cx="5253990" cy="11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4BD5" w:rsidRDefault="00752F6B" w:rsidP="00114BD5">
      <w:pPr>
        <w:pStyle w:val="ListNumber"/>
        <w:numPr>
          <w:ilvl w:val="0"/>
          <w:numId w:val="0"/>
        </w:numPr>
        <w:ind w:left="360" w:hanging="36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A309539" wp14:editId="2280819C">
                <wp:simplePos x="0" y="0"/>
                <wp:positionH relativeFrom="column">
                  <wp:posOffset>3712210</wp:posOffset>
                </wp:positionH>
                <wp:positionV relativeFrom="paragraph">
                  <wp:posOffset>183250</wp:posOffset>
                </wp:positionV>
                <wp:extent cx="715645" cy="345440"/>
                <wp:effectExtent l="0" t="0" r="27305" b="1651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345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2C479A" id="Oval 26" o:spid="_x0000_s1026" style="position:absolute;margin-left:292.3pt;margin-top:14.45pt;width:56.35pt;height:27.2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" filled="f" strokecolor="#ffc000" strokeweight="2pt"/>
            </w:pict>
          </mc:Fallback>
        </mc:AlternateContent>
      </w:r>
    </w:p>
    <w:p w:rsidR="00752F6B" w:rsidRDefault="00114BD5" w:rsidP="00A74F10">
      <w:pPr>
        <w:pStyle w:val="ListNumber"/>
        <w:numPr>
          <w:ilvl w:val="0"/>
          <w:numId w:val="0"/>
        </w:numPr>
        <w:spacing w:line="240" w:lineRule="auto"/>
      </w:pPr>
      <w:r>
        <w:t xml:space="preserve">There are 4 tabs that will require review </w:t>
      </w:r>
    </w:p>
    <w:p w:rsidR="00752F6B" w:rsidRDefault="00752F6B" w:rsidP="00A74F10">
      <w:pPr>
        <w:pStyle w:val="ListNumber"/>
        <w:numPr>
          <w:ilvl w:val="0"/>
          <w:numId w:val="0"/>
        </w:numPr>
        <w:spacing w:line="240" w:lineRule="auto"/>
      </w:pPr>
    </w:p>
    <w:p w:rsidR="00114BD5" w:rsidRDefault="00114BD5" w:rsidP="00A74F10">
      <w:pPr>
        <w:pStyle w:val="ListNumber"/>
        <w:numPr>
          <w:ilvl w:val="0"/>
          <w:numId w:val="0"/>
        </w:numPr>
        <w:spacing w:line="240" w:lineRule="auto"/>
      </w:pPr>
      <w:r>
        <w:t>“Form Part 1”, “Form Part 2”, “Declaration” and the “Review” tab (found under “More”).</w:t>
      </w:r>
    </w:p>
    <w:p w:rsidR="00DE1EB6" w:rsidRDefault="00DE1EB6" w:rsidP="00A74F10">
      <w:pPr>
        <w:pStyle w:val="ListNumber"/>
        <w:numPr>
          <w:ilvl w:val="0"/>
          <w:numId w:val="0"/>
        </w:numPr>
        <w:spacing w:line="240" w:lineRule="auto"/>
      </w:pPr>
    </w:p>
    <w:p w:rsidR="00A74F10" w:rsidRDefault="00E130E2" w:rsidP="00A74F10">
      <w:pPr>
        <w:tabs>
          <w:tab w:val="left" w:pos="284"/>
        </w:tabs>
        <w:spacing w:line="240" w:lineRule="auto"/>
        <w:rPr>
          <w:sz w:val="22"/>
          <w:szCs w:val="22"/>
        </w:rPr>
      </w:pPr>
      <w:r w:rsidRPr="00DE1EB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29174B0" wp14:editId="04D457FB">
                <wp:simplePos x="0" y="0"/>
                <wp:positionH relativeFrom="rightMargin">
                  <wp:posOffset>-2106571</wp:posOffset>
                </wp:positionH>
                <wp:positionV relativeFrom="paragraph">
                  <wp:posOffset>195507</wp:posOffset>
                </wp:positionV>
                <wp:extent cx="1613140" cy="758765"/>
                <wp:effectExtent l="0" t="0" r="82550" b="60960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140" cy="75876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BC33" id="Straight Arrow Connector 119" o:spid="_x0000_s1026" type="#_x0000_t32" style="position:absolute;margin-left:-165.85pt;margin-top:15.4pt;width:127pt;height:59.75pt;z-index:252379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DE1EB6" w:rsidRPr="00B8024E">
        <w:rPr>
          <w:b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ABD1E92" wp14:editId="544AA632">
                <wp:simplePos x="0" y="0"/>
                <wp:positionH relativeFrom="column">
                  <wp:posOffset>5583555</wp:posOffset>
                </wp:positionH>
                <wp:positionV relativeFrom="paragraph">
                  <wp:posOffset>-11987530</wp:posOffset>
                </wp:positionV>
                <wp:extent cx="752475" cy="447675"/>
                <wp:effectExtent l="0" t="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14C3C" id="Oval 18" o:spid="_x0000_s1026" style="position:absolute;margin-left:439.65pt;margin-top:-943.9pt;width:59.25pt;height:35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" filled="f" strokecolor="#a07f0d [1604]" strokeweight="2pt"/>
            </w:pict>
          </mc:Fallback>
        </mc:AlternateContent>
      </w:r>
      <w:r w:rsidR="00DE1EB6" w:rsidRPr="00E130E2">
        <w:rPr>
          <w:b/>
        </w:rPr>
        <w:t>Uploading a Review</w:t>
      </w:r>
      <w:r w:rsidR="00DE1EB6" w:rsidRPr="00DE1EB6">
        <w:t>:  Click on the “Review Tab”</w:t>
      </w:r>
      <w:r w:rsidR="00A74F10" w:rsidRPr="00A74F10">
        <w:rPr>
          <w:sz w:val="22"/>
          <w:szCs w:val="22"/>
        </w:rPr>
        <w:t xml:space="preserve"> </w:t>
      </w:r>
      <w:r w:rsidR="00A74F10" w:rsidRPr="00E130E2">
        <w:rPr>
          <w:sz w:val="22"/>
          <w:szCs w:val="22"/>
        </w:rPr>
        <w:t>click on the pencil icon to the right of your name</w:t>
      </w:r>
      <w:r w:rsidR="00752F6B">
        <w:rPr>
          <w:sz w:val="22"/>
          <w:szCs w:val="22"/>
        </w:rPr>
        <w:t>.</w:t>
      </w:r>
    </w:p>
    <w:p w:rsidR="00A74F10" w:rsidRPr="00A74F10" w:rsidRDefault="00A74F10" w:rsidP="00A74F10">
      <w:pPr>
        <w:tabs>
          <w:tab w:val="left" w:pos="284"/>
        </w:tabs>
        <w:spacing w:line="240" w:lineRule="auto"/>
        <w:rPr>
          <w:sz w:val="22"/>
          <w:szCs w:val="22"/>
        </w:rPr>
      </w:pPr>
      <w:r w:rsidRPr="0046428D">
        <w:rPr>
          <w:noProof/>
          <w:sz w:val="22"/>
          <w:szCs w:val="22"/>
          <w:lang w:val="en-CA" w:eastAsia="en-CA"/>
        </w:rPr>
        <w:drawing>
          <wp:anchor distT="0" distB="0" distL="114300" distR="114300" simplePos="0" relativeHeight="251740159" behindDoc="1" locked="0" layoutInCell="1" allowOverlap="1" wp14:anchorId="17A73D2A" wp14:editId="43A8A977">
            <wp:simplePos x="0" y="0"/>
            <wp:positionH relativeFrom="column">
              <wp:posOffset>78740</wp:posOffset>
            </wp:positionH>
            <wp:positionV relativeFrom="paragraph">
              <wp:posOffset>1213485</wp:posOffset>
            </wp:positionV>
            <wp:extent cx="2811780" cy="681990"/>
            <wp:effectExtent l="0" t="0" r="7620" b="3810"/>
            <wp:wrapTight wrapText="bothSides">
              <wp:wrapPolygon edited="0">
                <wp:start x="0" y="0"/>
                <wp:lineTo x="0" y="21117"/>
                <wp:lineTo x="21512" y="21117"/>
                <wp:lineTo x="21512" y="0"/>
                <wp:lineTo x="0" y="0"/>
              </wp:wrapPolygon>
            </wp:wrapTight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7" t="81347" r="32986" b="-1"/>
                    <a:stretch/>
                  </pic:blipFill>
                  <pic:spPr bwMode="auto">
                    <a:xfrm>
                      <a:off x="0" y="0"/>
                      <a:ext cx="2811780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C00E374" wp14:editId="5EE4A6BB">
                <wp:simplePos x="0" y="0"/>
                <wp:positionH relativeFrom="rightMargin">
                  <wp:posOffset>-2106571</wp:posOffset>
                </wp:positionH>
                <wp:positionV relativeFrom="paragraph">
                  <wp:posOffset>23064</wp:posOffset>
                </wp:positionV>
                <wp:extent cx="1563370" cy="879894"/>
                <wp:effectExtent l="0" t="0" r="74930" b="539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3370" cy="879894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C684" id="Straight Arrow Connector 21" o:spid="_x0000_s1026" type="#_x0000_t32" style="position:absolute;margin-left:-165.85pt;margin-top:1.8pt;width:123.1pt;height:69.3pt;z-index:2523965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Pr="0046428D">
        <w:rPr>
          <w:noProof/>
          <w:sz w:val="22"/>
          <w:szCs w:val="22"/>
          <w:lang w:val="en-CA" w:eastAsia="en-CA"/>
        </w:rPr>
        <w:drawing>
          <wp:anchor distT="0" distB="0" distL="114300" distR="114300" simplePos="0" relativeHeight="252394496" behindDoc="1" locked="0" layoutInCell="1" allowOverlap="1" wp14:anchorId="1E5095B5" wp14:editId="2CBFDAC7">
            <wp:simplePos x="0" y="0"/>
            <wp:positionH relativeFrom="column">
              <wp:posOffset>-41275</wp:posOffset>
            </wp:positionH>
            <wp:positionV relativeFrom="paragraph">
              <wp:posOffset>208544</wp:posOffset>
            </wp:positionV>
            <wp:extent cx="6308725" cy="1017905"/>
            <wp:effectExtent l="0" t="0" r="0" b="0"/>
            <wp:wrapTight wrapText="bothSides">
              <wp:wrapPolygon edited="0">
                <wp:start x="0" y="0"/>
                <wp:lineTo x="0" y="21021"/>
                <wp:lineTo x="21524" y="21021"/>
                <wp:lineTo x="21524" y="0"/>
                <wp:lineTo x="0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2" b="15090"/>
                    <a:stretch/>
                  </pic:blipFill>
                  <pic:spPr bwMode="auto">
                    <a:xfrm>
                      <a:off x="0" y="0"/>
                      <a:ext cx="6308725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This will open your review sheet.</w:t>
      </w:r>
    </w:p>
    <w:p w:rsidR="00A74F10" w:rsidRDefault="00A74F10" w:rsidP="00A74F10">
      <w:pPr>
        <w:pStyle w:val="ListParagraph"/>
        <w:tabs>
          <w:tab w:val="left" w:pos="284"/>
        </w:tabs>
        <w:spacing w:line="240" w:lineRule="auto"/>
        <w:ind w:left="851"/>
        <w:rPr>
          <w:sz w:val="22"/>
          <w:szCs w:val="22"/>
        </w:rPr>
      </w:pPr>
    </w:p>
    <w:p w:rsidR="00114BD5" w:rsidRPr="00A74F10" w:rsidRDefault="00A74F10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367BF90" wp14:editId="2D006002">
                <wp:simplePos x="0" y="0"/>
                <wp:positionH relativeFrom="rightMargin">
                  <wp:posOffset>-5873115</wp:posOffset>
                </wp:positionH>
                <wp:positionV relativeFrom="paragraph">
                  <wp:posOffset>203464</wp:posOffset>
                </wp:positionV>
                <wp:extent cx="2389086" cy="146637"/>
                <wp:effectExtent l="38100" t="0" r="11430" b="8255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9086" cy="146637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59BE" id="Straight Arrow Connector 121" o:spid="_x0000_s1026" type="#_x0000_t32" style="position:absolute;margin-left:-462.45pt;margin-top:16pt;width:188.1pt;height:11.55pt;flip:x;z-index:252380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Pr="00A74F10">
        <w:rPr>
          <w:sz w:val="22"/>
          <w:szCs w:val="22"/>
        </w:rPr>
        <w:t xml:space="preserve">Upload </w:t>
      </w:r>
      <w:r w:rsidR="00114BD5" w:rsidRPr="00A74F10">
        <w:rPr>
          <w:sz w:val="22"/>
          <w:szCs w:val="22"/>
        </w:rPr>
        <w:t>comments on the application by clicking on the folder</w:t>
      </w:r>
      <w:r w:rsidR="00752F6B">
        <w:rPr>
          <w:sz w:val="22"/>
          <w:szCs w:val="22"/>
        </w:rPr>
        <w:t>.</w:t>
      </w:r>
      <w:r w:rsidR="00A04BAD">
        <w:rPr>
          <w:sz w:val="22"/>
          <w:szCs w:val="22"/>
        </w:rPr>
        <w:t xml:space="preserve">  Use the previous template provided or a word document. </w:t>
      </w:r>
    </w:p>
    <w:p w:rsidR="00114BD5" w:rsidRPr="00A74F10" w:rsidRDefault="00114BD5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</w:p>
    <w:p w:rsidR="00752F6B" w:rsidRDefault="00114BD5" w:rsidP="00752F6B">
      <w:pPr>
        <w:pStyle w:val="ListParagraph"/>
        <w:tabs>
          <w:tab w:val="left" w:pos="284"/>
        </w:tabs>
        <w:spacing w:line="240" w:lineRule="auto"/>
        <w:ind w:left="360" w:hanging="360"/>
        <w:contextualSpacing w:val="0"/>
        <w:rPr>
          <w:sz w:val="22"/>
          <w:szCs w:val="22"/>
        </w:rPr>
      </w:pPr>
      <w:r w:rsidRPr="005B18FB">
        <w:rPr>
          <w:noProof/>
          <w:sz w:val="22"/>
          <w:szCs w:val="22"/>
          <w:lang w:val="en-CA" w:eastAsia="en-CA"/>
        </w:rPr>
        <w:drawing>
          <wp:anchor distT="0" distB="0" distL="114300" distR="114300" simplePos="0" relativeHeight="252397568" behindDoc="1" locked="0" layoutInCell="1" allowOverlap="1" wp14:anchorId="44F68A21" wp14:editId="2CA5A7BB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2263140" cy="450215"/>
            <wp:effectExtent l="0" t="0" r="3810" b="6985"/>
            <wp:wrapTight wrapText="bothSides">
              <wp:wrapPolygon edited="0">
                <wp:start x="0" y="0"/>
                <wp:lineTo x="0" y="21021"/>
                <wp:lineTo x="21455" y="21021"/>
                <wp:lineTo x="21455" y="0"/>
                <wp:lineTo x="0" y="0"/>
              </wp:wrapPolygon>
            </wp:wrapTight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3" t="81761"/>
                    <a:stretch/>
                  </pic:blipFill>
                  <pic:spPr bwMode="auto">
                    <a:xfrm>
                      <a:off x="0" y="0"/>
                      <a:ext cx="2263140" cy="4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2F6B">
        <w:rPr>
          <w:sz w:val="22"/>
          <w:szCs w:val="22"/>
        </w:rPr>
        <w:t xml:space="preserve">           </w:t>
      </w:r>
    </w:p>
    <w:p w:rsidR="00114BD5" w:rsidRPr="00A74F10" w:rsidRDefault="00752F6B" w:rsidP="00752F6B">
      <w:pPr>
        <w:pStyle w:val="ListParagraph"/>
        <w:tabs>
          <w:tab w:val="left" w:pos="284"/>
        </w:tabs>
        <w:spacing w:line="240" w:lineRule="auto"/>
        <w:ind w:left="360" w:hanging="360"/>
        <w:contextualSpacing w:val="0"/>
        <w:rPr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626AD04" wp14:editId="4755A047">
                <wp:simplePos x="0" y="0"/>
                <wp:positionH relativeFrom="rightMargin">
                  <wp:posOffset>-4243089</wp:posOffset>
                </wp:positionH>
                <wp:positionV relativeFrom="paragraph">
                  <wp:posOffset>57965</wp:posOffset>
                </wp:positionV>
                <wp:extent cx="819378" cy="45719"/>
                <wp:effectExtent l="38100" t="38100" r="1905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378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B87F7" id="Straight Arrow Connector 27" o:spid="_x0000_s1026" type="#_x0000_t32" style="position:absolute;margin-left:-334.1pt;margin-top:4.55pt;width:64.5pt;height:3.6pt;flip:x;z-index:2524129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" strokecolor="#f1cf58 [3044]" strokeweight="2pt">
                <v:stroke endarrow="block"/>
                <w10:wrap anchorx="margin"/>
              </v:shape>
            </w:pict>
          </mc:Fallback>
        </mc:AlternateContent>
      </w:r>
      <w:r>
        <w:rPr>
          <w:sz w:val="22"/>
          <w:szCs w:val="22"/>
        </w:rPr>
        <w:t xml:space="preserve">                </w:t>
      </w:r>
      <w:r w:rsidR="00114BD5" w:rsidRPr="00A74F10">
        <w:rPr>
          <w:sz w:val="22"/>
          <w:szCs w:val="22"/>
        </w:rPr>
        <w:t>Click on “Done”</w:t>
      </w:r>
      <w:r>
        <w:rPr>
          <w:sz w:val="22"/>
          <w:szCs w:val="22"/>
        </w:rPr>
        <w:t xml:space="preserve"> to save the </w:t>
      </w:r>
      <w:r w:rsidR="00114BD5" w:rsidRPr="00A74F10">
        <w:rPr>
          <w:sz w:val="22"/>
          <w:szCs w:val="22"/>
        </w:rPr>
        <w:t>Review Sheet</w:t>
      </w:r>
    </w:p>
    <w:p w:rsidR="00114BD5" w:rsidRDefault="00114BD5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</w:p>
    <w:p w:rsidR="00114BD5" w:rsidRDefault="00A74F10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  <w:r w:rsidRPr="005B18FB">
        <w:rPr>
          <w:noProof/>
          <w:sz w:val="22"/>
          <w:szCs w:val="22"/>
          <w:lang w:val="en-CA" w:eastAsia="en-CA"/>
        </w:rPr>
        <w:drawing>
          <wp:anchor distT="0" distB="0" distL="114300" distR="114300" simplePos="0" relativeHeight="252384256" behindDoc="0" locked="0" layoutInCell="1" allowOverlap="1" wp14:anchorId="6D540BE9" wp14:editId="7383036F">
            <wp:simplePos x="0" y="0"/>
            <wp:positionH relativeFrom="column">
              <wp:posOffset>79111</wp:posOffset>
            </wp:positionH>
            <wp:positionV relativeFrom="paragraph">
              <wp:posOffset>23244</wp:posOffset>
            </wp:positionV>
            <wp:extent cx="1328420" cy="1913255"/>
            <wp:effectExtent l="0" t="0" r="5080" b="0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BD5" w:rsidRPr="005B18FB" w:rsidRDefault="00114BD5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</w:p>
    <w:p w:rsidR="00114BD5" w:rsidRPr="00A74F10" w:rsidRDefault="00A74F10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F392BCF" wp14:editId="451535FA">
                <wp:simplePos x="0" y="0"/>
                <wp:positionH relativeFrom="rightMargin">
                  <wp:posOffset>-5703786</wp:posOffset>
                </wp:positionH>
                <wp:positionV relativeFrom="paragraph">
                  <wp:posOffset>147320</wp:posOffset>
                </wp:positionV>
                <wp:extent cx="888521" cy="871160"/>
                <wp:effectExtent l="38100" t="0" r="26035" b="62865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8521" cy="87116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F552" id="Straight Arrow Connector 142" o:spid="_x0000_s1026" type="#_x0000_t32" style="position:absolute;margin-left:-449.1pt;margin-top:11.6pt;width:69.95pt;height:68.6pt;flip:x;z-index:25238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114BD5" w:rsidRPr="00A74F10">
        <w:rPr>
          <w:sz w:val="22"/>
          <w:szCs w:val="22"/>
        </w:rPr>
        <w:t>Select status “Complete” (for the Review Sheet)</w:t>
      </w:r>
    </w:p>
    <w:p w:rsidR="00114BD5" w:rsidRPr="00A74F10" w:rsidRDefault="00114BD5" w:rsidP="00A74F10">
      <w:pPr>
        <w:tabs>
          <w:tab w:val="left" w:pos="284"/>
        </w:tabs>
        <w:spacing w:line="240" w:lineRule="auto"/>
        <w:contextualSpacing w:val="0"/>
        <w:rPr>
          <w:sz w:val="22"/>
          <w:szCs w:val="22"/>
        </w:rPr>
      </w:pPr>
      <w:r w:rsidRPr="00A74F10">
        <w:rPr>
          <w:sz w:val="22"/>
          <w:szCs w:val="22"/>
        </w:rPr>
        <w:t>Click on “Done”</w:t>
      </w:r>
      <w:r w:rsidRPr="00A74F10">
        <w:rPr>
          <w:noProof/>
          <w:lang w:val="en-CA" w:eastAsia="en-CA"/>
        </w:rPr>
        <w:t xml:space="preserve">  </w:t>
      </w:r>
    </w:p>
    <w:p w:rsidR="00114BD5" w:rsidRDefault="00A74F10" w:rsidP="00A74F10">
      <w:pPr>
        <w:pStyle w:val="ListParagraph"/>
        <w:tabs>
          <w:tab w:val="left" w:pos="284"/>
        </w:tabs>
        <w:spacing w:line="240" w:lineRule="auto"/>
        <w:ind w:left="1080"/>
        <w:contextualSpacing w:val="0"/>
        <w:rPr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CB5CA4F" wp14:editId="032A3F79">
                <wp:simplePos x="0" y="0"/>
                <wp:positionH relativeFrom="rightMargin">
                  <wp:posOffset>-5332851</wp:posOffset>
                </wp:positionH>
                <wp:positionV relativeFrom="paragraph">
                  <wp:posOffset>29499</wp:posOffset>
                </wp:positionV>
                <wp:extent cx="1288355" cy="974102"/>
                <wp:effectExtent l="38100" t="0" r="26670" b="546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8355" cy="974102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A3FA" id="Straight Arrow Connector 22" o:spid="_x0000_s1026" type="#_x0000_t32" style="position:absolute;margin-left:-419.9pt;margin-top:2.3pt;width:101.45pt;height:76.7pt;flip:x;z-index:2523996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" strokecolor="#f1cf58 [3044]" strokeweight="2pt">
                <v:stroke endarrow="block"/>
                <w10:wrap anchorx="margin"/>
              </v:shape>
            </w:pict>
          </mc:Fallback>
        </mc:AlternateContent>
      </w:r>
    </w:p>
    <w:p w:rsidR="00A74F10" w:rsidRDefault="00A74F10" w:rsidP="00A74F10">
      <w:pPr>
        <w:pStyle w:val="ListParagraph"/>
        <w:tabs>
          <w:tab w:val="left" w:pos="284"/>
        </w:tabs>
        <w:spacing w:line="240" w:lineRule="auto"/>
        <w:ind w:left="1080"/>
        <w:contextualSpacing w:val="0"/>
        <w:rPr>
          <w:sz w:val="22"/>
          <w:szCs w:val="22"/>
        </w:rPr>
      </w:pPr>
    </w:p>
    <w:p w:rsidR="00A74F10" w:rsidRDefault="00A74F10" w:rsidP="00A74F10">
      <w:pPr>
        <w:pStyle w:val="ListParagraph"/>
        <w:tabs>
          <w:tab w:val="left" w:pos="284"/>
        </w:tabs>
        <w:spacing w:line="240" w:lineRule="auto"/>
        <w:ind w:left="1080"/>
        <w:contextualSpacing w:val="0"/>
        <w:rPr>
          <w:sz w:val="22"/>
          <w:szCs w:val="22"/>
        </w:rPr>
      </w:pPr>
    </w:p>
    <w:p w:rsidR="00A74F10" w:rsidRDefault="00A74F10" w:rsidP="00A74F10">
      <w:pPr>
        <w:pStyle w:val="ListParagraph"/>
        <w:tabs>
          <w:tab w:val="left" w:pos="284"/>
        </w:tabs>
        <w:spacing w:line="240" w:lineRule="auto"/>
        <w:ind w:left="1080"/>
        <w:contextualSpacing w:val="0"/>
        <w:rPr>
          <w:sz w:val="22"/>
          <w:szCs w:val="22"/>
        </w:rPr>
      </w:pPr>
    </w:p>
    <w:p w:rsidR="00114BD5" w:rsidRDefault="00114BD5" w:rsidP="00A74F10">
      <w:pPr>
        <w:pStyle w:val="ListParagraph"/>
        <w:tabs>
          <w:tab w:val="left" w:pos="284"/>
        </w:tabs>
        <w:spacing w:line="240" w:lineRule="auto"/>
        <w:ind w:left="1080"/>
        <w:contextualSpacing w:val="0"/>
        <w:rPr>
          <w:sz w:val="22"/>
          <w:szCs w:val="22"/>
        </w:rPr>
      </w:pPr>
    </w:p>
    <w:p w:rsidR="00114BD5" w:rsidRPr="00A74F10" w:rsidRDefault="00114BD5" w:rsidP="00A74F10">
      <w:pPr>
        <w:tabs>
          <w:tab w:val="left" w:pos="284"/>
        </w:tabs>
        <w:rPr>
          <w:sz w:val="22"/>
          <w:szCs w:val="22"/>
        </w:rPr>
      </w:pPr>
      <w:r w:rsidRPr="00A74F10">
        <w:rPr>
          <w:sz w:val="22"/>
          <w:szCs w:val="22"/>
        </w:rPr>
        <w:t>This will return the user to the “Review” tab of the application</w:t>
      </w:r>
    </w:p>
    <w:p w:rsidR="00114BD5" w:rsidRPr="00D26190" w:rsidRDefault="00114BD5" w:rsidP="00114BD5">
      <w:pPr>
        <w:pStyle w:val="ListParagraph"/>
        <w:tabs>
          <w:tab w:val="left" w:pos="284"/>
        </w:tabs>
        <w:ind w:left="1080" w:hanging="1080"/>
        <w:rPr>
          <w:sz w:val="22"/>
          <w:szCs w:val="22"/>
        </w:rPr>
      </w:pPr>
    </w:p>
    <w:p w:rsidR="00114BD5" w:rsidRDefault="00CB41BE" w:rsidP="00CB41BE">
      <w:pPr>
        <w:pStyle w:val="ListParagraph"/>
        <w:tabs>
          <w:tab w:val="left" w:pos="284"/>
        </w:tabs>
        <w:spacing w:line="240" w:lineRule="auto"/>
        <w:ind w:left="1077"/>
        <w:rPr>
          <w:sz w:val="22"/>
          <w:szCs w:val="22"/>
        </w:rPr>
      </w:pPr>
      <w:r w:rsidRPr="00892223">
        <w:rPr>
          <w:noProof/>
          <w:lang w:val="en-CA" w:eastAsia="en-CA"/>
        </w:rPr>
        <w:drawing>
          <wp:anchor distT="0" distB="0" distL="114300" distR="114300" simplePos="0" relativeHeight="252400640" behindDoc="1" locked="0" layoutInCell="1" allowOverlap="1" wp14:anchorId="7ADB9296" wp14:editId="62EE0FD3">
            <wp:simplePos x="0" y="0"/>
            <wp:positionH relativeFrom="column">
              <wp:posOffset>-41275</wp:posOffset>
            </wp:positionH>
            <wp:positionV relativeFrom="paragraph">
              <wp:posOffset>44079</wp:posOffset>
            </wp:positionV>
            <wp:extent cx="3044190" cy="266700"/>
            <wp:effectExtent l="0" t="0" r="3810" b="0"/>
            <wp:wrapTight wrapText="bothSides">
              <wp:wrapPolygon edited="0">
                <wp:start x="0" y="0"/>
                <wp:lineTo x="0" y="20057"/>
                <wp:lineTo x="21492" y="20057"/>
                <wp:lineTo x="2149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7" t="88942" r="2854" b="2798"/>
                    <a:stretch/>
                  </pic:blipFill>
                  <pic:spPr bwMode="auto">
                    <a:xfrm>
                      <a:off x="0" y="0"/>
                      <a:ext cx="304419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BD5">
        <w:rPr>
          <w:sz w:val="22"/>
          <w:szCs w:val="22"/>
        </w:rPr>
        <w:t>Click on “Save and Close” (for the Application)</w:t>
      </w:r>
    </w:p>
    <w:p w:rsidR="00CB41BE" w:rsidRDefault="00CB41BE" w:rsidP="00CB41BE">
      <w:pPr>
        <w:pStyle w:val="ListParagraph"/>
        <w:tabs>
          <w:tab w:val="left" w:pos="284"/>
        </w:tabs>
        <w:spacing w:line="240" w:lineRule="auto"/>
        <w:ind w:left="1077"/>
        <w:rPr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13664DF" wp14:editId="12B1E497">
                <wp:simplePos x="0" y="0"/>
                <wp:positionH relativeFrom="rightMargin">
                  <wp:posOffset>-3469904</wp:posOffset>
                </wp:positionH>
                <wp:positionV relativeFrom="paragraph">
                  <wp:posOffset>35560</wp:posOffset>
                </wp:positionV>
                <wp:extent cx="1377459" cy="45719"/>
                <wp:effectExtent l="19050" t="76200" r="13335" b="50165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7459" cy="4571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EF50" id="Straight Arrow Connector 153" o:spid="_x0000_s1026" type="#_x0000_t32" style="position:absolute;margin-left:-273.2pt;margin-top:2.8pt;width:108.45pt;height:3.6pt;flip:x y;z-index:2524016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" strokecolor="#f1cf58 [3044]" strokeweight="2pt">
                <v:stroke endarrow="block"/>
                <w10:wrap anchorx="margin"/>
              </v:shape>
            </w:pict>
          </mc:Fallback>
        </mc:AlternateContent>
      </w:r>
    </w:p>
    <w:p w:rsidR="00CB41BE" w:rsidRDefault="00CB41BE" w:rsidP="00CB41BE">
      <w:pPr>
        <w:pStyle w:val="ListParagraph"/>
        <w:tabs>
          <w:tab w:val="left" w:pos="284"/>
        </w:tabs>
        <w:spacing w:line="240" w:lineRule="auto"/>
        <w:ind w:left="1077"/>
        <w:rPr>
          <w:sz w:val="22"/>
          <w:szCs w:val="22"/>
        </w:rPr>
      </w:pPr>
      <w:r w:rsidRPr="00892223">
        <w:rPr>
          <w:noProof/>
          <w:lang w:val="en-CA" w:eastAsia="en-CA"/>
        </w:rPr>
        <w:drawing>
          <wp:anchor distT="0" distB="0" distL="114300" distR="114300" simplePos="0" relativeHeight="252388352" behindDoc="1" locked="0" layoutInCell="1" allowOverlap="1" wp14:anchorId="1F6EE19A" wp14:editId="5E77D101">
            <wp:simplePos x="0" y="0"/>
            <wp:positionH relativeFrom="column">
              <wp:posOffset>1270</wp:posOffset>
            </wp:positionH>
            <wp:positionV relativeFrom="paragraph">
              <wp:posOffset>79195</wp:posOffset>
            </wp:positionV>
            <wp:extent cx="1575435" cy="1873885"/>
            <wp:effectExtent l="0" t="0" r="5715" b="0"/>
            <wp:wrapTight wrapText="bothSides">
              <wp:wrapPolygon edited="0">
                <wp:start x="0" y="0"/>
                <wp:lineTo x="0" y="21300"/>
                <wp:lineTo x="21417" y="21300"/>
                <wp:lineTo x="21417" y="0"/>
                <wp:lineTo x="0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BD5" w:rsidRPr="00D26190" w:rsidRDefault="00114BD5" w:rsidP="00114BD5">
      <w:pPr>
        <w:tabs>
          <w:tab w:val="left" w:pos="284"/>
        </w:tabs>
        <w:rPr>
          <w:sz w:val="22"/>
          <w:szCs w:val="22"/>
        </w:rPr>
      </w:pPr>
    </w:p>
    <w:p w:rsidR="00114BD5" w:rsidRPr="00CB41BE" w:rsidRDefault="00114BD5" w:rsidP="00CB41BE">
      <w:pPr>
        <w:tabs>
          <w:tab w:val="left" w:pos="284"/>
        </w:tabs>
        <w:rPr>
          <w:sz w:val="22"/>
          <w:szCs w:val="22"/>
        </w:rPr>
      </w:pPr>
      <w:r w:rsidRPr="00CB41BE">
        <w:rPr>
          <w:sz w:val="22"/>
          <w:szCs w:val="22"/>
        </w:rPr>
        <w:t>The status should remain “Ethics Review”</w:t>
      </w:r>
    </w:p>
    <w:p w:rsidR="00114BD5" w:rsidRPr="00CB41BE" w:rsidRDefault="00CB41BE" w:rsidP="00CB41BE">
      <w:pPr>
        <w:tabs>
          <w:tab w:val="left" w:pos="284"/>
        </w:tabs>
        <w:rPr>
          <w:sz w:val="22"/>
          <w:szCs w:val="22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EB9CA98" wp14:editId="22FD1D29">
                <wp:simplePos x="0" y="0"/>
                <wp:positionH relativeFrom="rightMargin">
                  <wp:posOffset>-4987290</wp:posOffset>
                </wp:positionH>
                <wp:positionV relativeFrom="paragraph">
                  <wp:posOffset>196586</wp:posOffset>
                </wp:positionV>
                <wp:extent cx="1026543" cy="813399"/>
                <wp:effectExtent l="38100" t="0" r="21590" b="635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6543" cy="813399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A411" id="Straight Arrow Connector 158" o:spid="_x0000_s1026" type="#_x0000_t32" style="position:absolute;margin-left:-392.7pt;margin-top:15.5pt;width:80.85pt;height:64.05pt;flip:x;z-index:2523893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114BD5" w:rsidRPr="00CB41BE">
        <w:rPr>
          <w:sz w:val="22"/>
          <w:szCs w:val="22"/>
        </w:rPr>
        <w:t xml:space="preserve">Click on “Done” (for the Application)  </w:t>
      </w:r>
    </w:p>
    <w:p w:rsidR="00114BD5" w:rsidRDefault="00114BD5" w:rsidP="00114BD5">
      <w:pPr>
        <w:pStyle w:val="ListParagraph"/>
        <w:tabs>
          <w:tab w:val="left" w:pos="284"/>
        </w:tabs>
        <w:ind w:left="4536"/>
        <w:rPr>
          <w:sz w:val="22"/>
          <w:szCs w:val="22"/>
        </w:rPr>
      </w:pPr>
    </w:p>
    <w:p w:rsidR="00114BD5" w:rsidRDefault="00114BD5" w:rsidP="00114BD5">
      <w:pPr>
        <w:pStyle w:val="ListParagraph"/>
        <w:tabs>
          <w:tab w:val="left" w:pos="284"/>
        </w:tabs>
        <w:ind w:left="1080"/>
        <w:rPr>
          <w:sz w:val="22"/>
          <w:szCs w:val="22"/>
        </w:rPr>
      </w:pPr>
    </w:p>
    <w:p w:rsidR="006C5608" w:rsidRDefault="006C5608" w:rsidP="00114BD5">
      <w:pPr>
        <w:pStyle w:val="ListNumber"/>
        <w:numPr>
          <w:ilvl w:val="0"/>
          <w:numId w:val="0"/>
        </w:numPr>
        <w:spacing w:line="240" w:lineRule="auto"/>
      </w:pPr>
    </w:p>
    <w:p w:rsidR="006C5608" w:rsidRDefault="006C5608" w:rsidP="00114BD5">
      <w:pPr>
        <w:pStyle w:val="ListNumber"/>
        <w:numPr>
          <w:ilvl w:val="0"/>
          <w:numId w:val="0"/>
        </w:numPr>
        <w:spacing w:line="240" w:lineRule="auto"/>
      </w:pPr>
    </w:p>
    <w:p w:rsidR="006C5608" w:rsidRDefault="006C5608" w:rsidP="00114BD5">
      <w:pPr>
        <w:pStyle w:val="ListNumber"/>
        <w:numPr>
          <w:ilvl w:val="0"/>
          <w:numId w:val="0"/>
        </w:numPr>
        <w:spacing w:line="240" w:lineRule="auto"/>
      </w:pPr>
    </w:p>
    <w:p w:rsidR="006C5608" w:rsidRDefault="006C5608" w:rsidP="00114BD5">
      <w:pPr>
        <w:pStyle w:val="ListNumber"/>
        <w:numPr>
          <w:ilvl w:val="0"/>
          <w:numId w:val="0"/>
        </w:numPr>
        <w:spacing w:line="240" w:lineRule="auto"/>
      </w:pPr>
    </w:p>
    <w:p w:rsidR="006C5608" w:rsidRDefault="006C5608" w:rsidP="00114BD5">
      <w:pPr>
        <w:pStyle w:val="ListNumber"/>
        <w:numPr>
          <w:ilvl w:val="0"/>
          <w:numId w:val="0"/>
        </w:numPr>
        <w:spacing w:line="240" w:lineRule="auto"/>
      </w:pPr>
    </w:p>
    <w:p w:rsidR="006C5608" w:rsidRDefault="006C5608" w:rsidP="00114BD5">
      <w:pPr>
        <w:pStyle w:val="ListNumber"/>
        <w:numPr>
          <w:ilvl w:val="0"/>
          <w:numId w:val="0"/>
        </w:numPr>
        <w:spacing w:line="240" w:lineRule="auto"/>
      </w:pPr>
      <w:r>
        <w:t>To confirm, check that the REB Application is no longer listed under “Things to do” on the Dashboard.</w:t>
      </w:r>
    </w:p>
    <w:p w:rsidR="00752F6B" w:rsidRDefault="00A04BAD" w:rsidP="00114BD5">
      <w:pPr>
        <w:pStyle w:val="ListNumber"/>
        <w:numPr>
          <w:ilvl w:val="0"/>
          <w:numId w:val="0"/>
        </w:numPr>
        <w:spacing w:line="240" w:lineRule="auto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5658C2" wp14:editId="359325E6">
                <wp:simplePos x="0" y="0"/>
                <wp:positionH relativeFrom="rightMargin">
                  <wp:posOffset>-2585247</wp:posOffset>
                </wp:positionH>
                <wp:positionV relativeFrom="paragraph">
                  <wp:posOffset>71755</wp:posOffset>
                </wp:positionV>
                <wp:extent cx="808075" cy="589516"/>
                <wp:effectExtent l="38100" t="0" r="30480" b="584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075" cy="589516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4376" id="Straight Arrow Connector 2" o:spid="_x0000_s1026" type="#_x0000_t32" style="position:absolute;margin-left:-203.55pt;margin-top:5.65pt;width:63.65pt;height:46.4pt;flip:x;z-index:2524149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" strokecolor="#f1cf58 [3044]" strokeweight="2pt">
                <v:stroke endarrow="block"/>
                <w10:wrap anchorx="margin"/>
              </v:shape>
            </w:pict>
          </mc:Fallback>
        </mc:AlternateContent>
      </w:r>
      <w:r w:rsidR="00752F6B" w:rsidRPr="00720BE1">
        <w:rPr>
          <w:noProof/>
          <w:lang w:val="en-CA" w:eastAsia="en-CA"/>
        </w:rPr>
        <w:drawing>
          <wp:inline distT="0" distB="0" distL="0" distR="0" wp14:anchorId="148B8977" wp14:editId="56551B1A">
            <wp:extent cx="3848669" cy="873078"/>
            <wp:effectExtent l="0" t="0" r="0" b="381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6729" cy="89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EC" w:rsidRDefault="00847EEC" w:rsidP="006C5608">
      <w:pPr>
        <w:pStyle w:val="ListNumber"/>
        <w:numPr>
          <w:ilvl w:val="0"/>
          <w:numId w:val="0"/>
        </w:numPr>
        <w:tabs>
          <w:tab w:val="left" w:pos="4820"/>
          <w:tab w:val="left" w:pos="5245"/>
        </w:tabs>
        <w:spacing w:line="240" w:lineRule="auto"/>
      </w:pPr>
    </w:p>
    <w:p w:rsidR="00EB7857" w:rsidRPr="00A84285" w:rsidRDefault="00EB7857" w:rsidP="00EB7857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For any support, questions or to provide feedback, p</w:t>
      </w:r>
      <w:r w:rsidRPr="00A84285">
        <w:rPr>
          <w:sz w:val="22"/>
          <w:szCs w:val="22"/>
        </w:rPr>
        <w:t xml:space="preserve">lease contact: </w:t>
      </w:r>
    </w:p>
    <w:p w:rsidR="00314B9B" w:rsidRDefault="00422591" w:rsidP="008A6B80">
      <w:pPr>
        <w:tabs>
          <w:tab w:val="left" w:pos="5387"/>
          <w:tab w:val="left" w:pos="8222"/>
        </w:tabs>
        <w:spacing w:line="240" w:lineRule="auto"/>
        <w:rPr>
          <w:rStyle w:val="Hyperlink"/>
          <w:color w:val="262140" w:themeColor="text1"/>
          <w:sz w:val="22"/>
          <w:szCs w:val="22"/>
          <w:u w:val="none"/>
        </w:rPr>
      </w:pPr>
      <w:hyperlink r:id="rId22" w:history="1">
        <w:r w:rsidR="008A6B80" w:rsidRPr="00B8468E">
          <w:rPr>
            <w:rStyle w:val="Hyperlink"/>
            <w:sz w:val="22"/>
            <w:szCs w:val="22"/>
          </w:rPr>
          <w:t>Research.Ethics@uregina.ca</w:t>
        </w:r>
      </w:hyperlink>
      <w:r w:rsidR="008A6B80">
        <w:rPr>
          <w:rStyle w:val="Hyperlink"/>
          <w:color w:val="262140" w:themeColor="text1"/>
          <w:sz w:val="22"/>
          <w:szCs w:val="22"/>
          <w:u w:val="none"/>
        </w:rPr>
        <w:t xml:space="preserve">     </w:t>
      </w:r>
    </w:p>
    <w:p w:rsidR="00EB7857" w:rsidRPr="005935E2" w:rsidRDefault="00EB7857" w:rsidP="00752F6B">
      <w:pPr>
        <w:tabs>
          <w:tab w:val="left" w:pos="5387"/>
          <w:tab w:val="left" w:pos="8222"/>
        </w:tabs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306-585-4775</w:t>
      </w:r>
      <w:bookmarkStart w:id="6" w:name="_Workflow"/>
      <w:bookmarkEnd w:id="6"/>
    </w:p>
    <w:sectPr w:rsidR="00EB7857" w:rsidRPr="005935E2" w:rsidSect="00037C49">
      <w:headerReference w:type="default" r:id="rId23"/>
      <w:headerReference w:type="first" r:id="rId24"/>
      <w:pgSz w:w="12240" w:h="15840" w:code="1"/>
      <w:pgMar w:top="637" w:right="1152" w:bottom="720" w:left="1152" w:header="283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591" w:rsidRDefault="00422591" w:rsidP="00A91D75">
      <w:r>
        <w:separator/>
      </w:r>
    </w:p>
  </w:endnote>
  <w:endnote w:type="continuationSeparator" w:id="0">
    <w:p w:rsidR="00422591" w:rsidRDefault="00422591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591" w:rsidRDefault="00422591" w:rsidP="00A91D75">
      <w:r>
        <w:separator/>
      </w:r>
    </w:p>
  </w:footnote>
  <w:footnote w:type="continuationSeparator" w:id="0">
    <w:p w:rsidR="00422591" w:rsidRDefault="00422591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81" w:type="dxa"/>
      <w:tblInd w:w="-112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1"/>
      <w:gridCol w:w="6420"/>
    </w:tblGrid>
    <w:tr w:rsidR="00764159" w:rsidTr="00A7217A">
      <w:trPr>
        <w:trHeight w:val="1060"/>
      </w:trPr>
      <w:tc>
        <w:tcPr>
          <w:tcW w:w="5861" w:type="dxa"/>
        </w:tcPr>
        <w:p w:rsidR="00764159" w:rsidRDefault="00764159" w:rsidP="00A7217A">
          <w:pPr>
            <w:pStyle w:val="Header"/>
            <w:spacing w:after="0"/>
          </w:pPr>
          <w:r w:rsidRPr="008759A8">
            <w:rPr>
              <w:noProof/>
              <w:lang w:val="en-CA" w:eastAsia="en-CA"/>
            </w:rPr>
            <mc:AlternateContent>
              <mc:Choice Requires="wps">
                <w:drawing>
                  <wp:inline distT="0" distB="0" distL="0" distR="0" wp14:anchorId="08A4AEDD" wp14:editId="30D4FDF2">
                    <wp:extent cx="1442085" cy="0"/>
                    <wp:effectExtent l="19050" t="19050" r="24765" b="38100"/>
                    <wp:docPr id="17" name="Straight Connector 17" descr="straight 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4208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3CB71FAD" id="Straight Connector 17" o:spid="_x0000_s1026" alt="straight line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" strokecolor="#262140 [3213]" strokeweight="4.5pt">
                    <w10:anchorlock/>
                  </v:line>
                </w:pict>
              </mc:Fallback>
            </mc:AlternateContent>
          </w:r>
        </w:p>
      </w:tc>
      <w:tc>
        <w:tcPr>
          <w:tcW w:w="6420" w:type="dxa"/>
        </w:tcPr>
        <w:p w:rsidR="00764159" w:rsidRDefault="00764159" w:rsidP="00A7217A">
          <w:pPr>
            <w:pStyle w:val="Header"/>
            <w:spacing w:after="0"/>
            <w:jc w:val="right"/>
          </w:pPr>
          <w:r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1F0673" wp14:editId="1F476C4E">
                    <wp:simplePos x="0" y="0"/>
                    <wp:positionH relativeFrom="column">
                      <wp:posOffset>3015615</wp:posOffset>
                    </wp:positionH>
                    <wp:positionV relativeFrom="paragraph">
                      <wp:posOffset>38735</wp:posOffset>
                    </wp:positionV>
                    <wp:extent cx="824230" cy="297815"/>
                    <wp:effectExtent l="0" t="0" r="13970" b="6985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4230" cy="297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4159" w:rsidRPr="00D476F7" w:rsidRDefault="00764159" w:rsidP="00D476F7">
                                <w:pPr>
                                  <w:pStyle w:val="Subtitle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\* Arabic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D96BF6">
                                  <w:rPr>
                                    <w:noProof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1F067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left:0;text-align:left;margin-left:237.45pt;margin-top:3.05pt;width:64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" filled="f" stroked="f" strokeweight=".5pt">
                    <v:textbox inset="0,0,0,0">
                      <w:txbxContent>
                        <w:p w:rsidR="00764159" w:rsidRPr="00D476F7" w:rsidRDefault="00764159" w:rsidP="00D476F7">
                          <w:pPr>
                            <w:pStyle w:val="Subtitle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D96BF6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C6323A">
            <w:rPr>
              <w:noProof/>
              <w:lang w:val="en-CA" w:eastAsia="en-CA"/>
            </w:rPr>
            <mc:AlternateContent>
              <mc:Choice Requires="wps">
                <w:drawing>
                  <wp:inline distT="0" distB="0" distL="0" distR="0" wp14:anchorId="1212B000" wp14:editId="71F6A44C">
                    <wp:extent cx="1191260" cy="398780"/>
                    <wp:effectExtent l="0" t="0" r="8890" b="1270"/>
                    <wp:docPr id="15" name="Rectangle: Single Corner Snipped 15" descr="colored rectangl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191260" cy="398780"/>
                            </a:xfrm>
                            <a:prstGeom prst="snip1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64159" w:rsidRPr="008759A8" w:rsidRDefault="00764159" w:rsidP="008759A8">
                                <w:pPr>
                                  <w:pStyle w:val="Subtitle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212B000" id="Rectangle: Single Corner Snipped 15" o:spid="_x0000_s1027" alt="colored rectangle" style="width:93.8pt;height:31.4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91260,3987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" adj="-11796480,,5400" path="m,l991870,r199390,199390l1191260,398780,,398780,,xe" fillcolor="#3a3363 [3215]" stroked="f">
                    <v:stroke joinstyle="miter"/>
                    <v:formulas/>
                    <v:path arrowok="t" o:connecttype="custom" o:connectlocs="0,0;991870,0;1191260,199390;1191260,398780;0,398780;0,0" o:connectangles="0,0,0,0,0,0" textboxrect="0,0,1191260,398780"/>
                    <v:textbox>
                      <w:txbxContent>
                        <w:p w:rsidR="00764159" w:rsidRPr="008759A8" w:rsidRDefault="00764159" w:rsidP="008759A8">
                          <w:pPr>
                            <w:pStyle w:val="Subtitle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159" w:rsidRDefault="00764159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E09EF92" wp14:editId="7E388688">
              <wp:simplePos x="0" y="0"/>
              <wp:positionH relativeFrom="column">
                <wp:posOffset>2214880</wp:posOffset>
              </wp:positionH>
              <wp:positionV relativeFrom="paragraph">
                <wp:posOffset>192827</wp:posOffset>
              </wp:positionV>
              <wp:extent cx="4601422" cy="68918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1422" cy="6891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64159" w:rsidRDefault="00764159" w:rsidP="00764159">
                          <w:pPr>
                            <w:pStyle w:val="Subtitle"/>
                            <w:spacing w:line="240" w:lineRule="auto"/>
                            <w:rPr>
                              <w:color w:val="262140" w:themeColor="text1"/>
                              <w:sz w:val="32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color w:val="262140" w:themeColor="text1"/>
                              <w:sz w:val="32"/>
                              <w:szCs w:val="32"/>
                              <w:lang w:val="en-CA"/>
                            </w:rPr>
                            <w:t xml:space="preserve">Converis </w:t>
                          </w:r>
                        </w:p>
                        <w:p w:rsidR="00764159" w:rsidRDefault="00764159" w:rsidP="00764159">
                          <w:pPr>
                            <w:pStyle w:val="Subtitle"/>
                            <w:spacing w:line="240" w:lineRule="auto"/>
                            <w:rPr>
                              <w:color w:val="262140" w:themeColor="text1"/>
                              <w:sz w:val="32"/>
                              <w:szCs w:val="32"/>
                              <w:lang w:val="en-CA"/>
                            </w:rPr>
                          </w:pPr>
                          <w:r>
                            <w:rPr>
                              <w:color w:val="262140" w:themeColor="text1"/>
                              <w:sz w:val="32"/>
                              <w:szCs w:val="32"/>
                              <w:lang w:val="en-CA"/>
                            </w:rPr>
                            <w:t xml:space="preserve">Ethics Module Quick Sheet - </w:t>
                          </w:r>
                          <w:r w:rsidR="00A86043">
                            <w:rPr>
                              <w:color w:val="262140" w:themeColor="text1"/>
                              <w:sz w:val="32"/>
                              <w:szCs w:val="32"/>
                              <w:lang w:val="en-CA"/>
                            </w:rPr>
                            <w:t>Reviewer</w:t>
                          </w:r>
                        </w:p>
                        <w:p w:rsidR="00764159" w:rsidRPr="00A95F45" w:rsidRDefault="00764159" w:rsidP="00764159">
                          <w:pPr>
                            <w:pStyle w:val="Subtitle"/>
                            <w:spacing w:line="240" w:lineRule="auto"/>
                            <w:rPr>
                              <w:color w:val="262140" w:themeColor="text1"/>
                              <w:sz w:val="32"/>
                              <w:szCs w:val="32"/>
                              <w:lang w:val="en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9EF9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74.4pt;margin-top:15.2pt;width:362.3pt;height: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" filled="f" stroked="f" strokeweight=".5pt">
              <v:textbox inset=",,,0">
                <w:txbxContent>
                  <w:p w:rsidR="00764159" w:rsidRDefault="00764159" w:rsidP="00764159">
                    <w:pPr>
                      <w:pStyle w:val="Subtitle"/>
                      <w:spacing w:line="240" w:lineRule="auto"/>
                      <w:rPr>
                        <w:color w:val="262140" w:themeColor="text1"/>
                        <w:sz w:val="32"/>
                        <w:szCs w:val="32"/>
                        <w:lang w:val="en-CA"/>
                      </w:rPr>
                    </w:pPr>
                    <w:r>
                      <w:rPr>
                        <w:color w:val="262140" w:themeColor="text1"/>
                        <w:sz w:val="32"/>
                        <w:szCs w:val="32"/>
                        <w:lang w:val="en-CA"/>
                      </w:rPr>
                      <w:t xml:space="preserve">Converis </w:t>
                    </w:r>
                  </w:p>
                  <w:p w:rsidR="00764159" w:rsidRDefault="00764159" w:rsidP="00764159">
                    <w:pPr>
                      <w:pStyle w:val="Subtitle"/>
                      <w:spacing w:line="240" w:lineRule="auto"/>
                      <w:rPr>
                        <w:color w:val="262140" w:themeColor="text1"/>
                        <w:sz w:val="32"/>
                        <w:szCs w:val="32"/>
                        <w:lang w:val="en-CA"/>
                      </w:rPr>
                    </w:pPr>
                    <w:r>
                      <w:rPr>
                        <w:color w:val="262140" w:themeColor="text1"/>
                        <w:sz w:val="32"/>
                        <w:szCs w:val="32"/>
                        <w:lang w:val="en-CA"/>
                      </w:rPr>
                      <w:t xml:space="preserve">Ethics Module Quick Sheet - </w:t>
                    </w:r>
                    <w:r w:rsidR="00A86043">
                      <w:rPr>
                        <w:color w:val="262140" w:themeColor="text1"/>
                        <w:sz w:val="32"/>
                        <w:szCs w:val="32"/>
                        <w:lang w:val="en-CA"/>
                      </w:rPr>
                      <w:t>Reviewer</w:t>
                    </w:r>
                  </w:p>
                  <w:p w:rsidR="00764159" w:rsidRPr="00A95F45" w:rsidRDefault="00764159" w:rsidP="00764159">
                    <w:pPr>
                      <w:pStyle w:val="Subtitle"/>
                      <w:spacing w:line="240" w:lineRule="auto"/>
                      <w:rPr>
                        <w:color w:val="262140" w:themeColor="text1"/>
                        <w:sz w:val="32"/>
                        <w:szCs w:val="32"/>
                        <w:lang w:val="en-C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CA" w:eastAsia="en-CA"/>
      </w:rPr>
      <w:drawing>
        <wp:inline distT="0" distB="0" distL="0" distR="0" wp14:anchorId="598E0F15" wp14:editId="39E58640">
          <wp:extent cx="2222938" cy="883964"/>
          <wp:effectExtent l="0" t="0" r="6350" b="0"/>
          <wp:docPr id="229" name="Picture 229" descr="https://www.uregina.ca/external/communications/assets/identity1/Primary_Logo/Full%20Colour/UR_Logo_Primary_Full_Colou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ww.uregina.ca/external/communications/assets/identity1/Primary_Logo/Full%20Colour/UR_Logo_Primary_Full_Colou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2938" cy="883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32B9D"/>
    <w:multiLevelType w:val="hybridMultilevel"/>
    <w:tmpl w:val="591AAA88"/>
    <w:lvl w:ilvl="0" w:tplc="92C8AFA8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B7C6BE4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E69C2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ECF6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3097D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AC62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281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78AE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C86901"/>
    <w:multiLevelType w:val="hybridMultilevel"/>
    <w:tmpl w:val="0D68C77C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ED5BF2"/>
    <w:multiLevelType w:val="hybridMultilevel"/>
    <w:tmpl w:val="4CBE81D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F3D569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F3D569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F3D569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F3D569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F3D569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F3D569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F3D569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F3D569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F3D569" w:themeColor="accent1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E4"/>
    <w:rsid w:val="00004481"/>
    <w:rsid w:val="000074D5"/>
    <w:rsid w:val="00010CE9"/>
    <w:rsid w:val="00010D59"/>
    <w:rsid w:val="000121CD"/>
    <w:rsid w:val="000165DC"/>
    <w:rsid w:val="0002104A"/>
    <w:rsid w:val="0002111D"/>
    <w:rsid w:val="00022465"/>
    <w:rsid w:val="00027689"/>
    <w:rsid w:val="00033DEB"/>
    <w:rsid w:val="00037628"/>
    <w:rsid w:val="00037686"/>
    <w:rsid w:val="00037C49"/>
    <w:rsid w:val="00040957"/>
    <w:rsid w:val="000460D9"/>
    <w:rsid w:val="000524AF"/>
    <w:rsid w:val="00053C74"/>
    <w:rsid w:val="00054FCA"/>
    <w:rsid w:val="0005518E"/>
    <w:rsid w:val="00060A7D"/>
    <w:rsid w:val="00063445"/>
    <w:rsid w:val="00064614"/>
    <w:rsid w:val="000655F7"/>
    <w:rsid w:val="00072147"/>
    <w:rsid w:val="000738F5"/>
    <w:rsid w:val="00073CB4"/>
    <w:rsid w:val="000758FA"/>
    <w:rsid w:val="00077110"/>
    <w:rsid w:val="00081BA6"/>
    <w:rsid w:val="00083997"/>
    <w:rsid w:val="000874F6"/>
    <w:rsid w:val="00090E49"/>
    <w:rsid w:val="00093883"/>
    <w:rsid w:val="0009550F"/>
    <w:rsid w:val="000A756A"/>
    <w:rsid w:val="000B073B"/>
    <w:rsid w:val="000B5059"/>
    <w:rsid w:val="000D265B"/>
    <w:rsid w:val="000D3EAC"/>
    <w:rsid w:val="000D73EE"/>
    <w:rsid w:val="000E35DD"/>
    <w:rsid w:val="000E3FEF"/>
    <w:rsid w:val="000F5C13"/>
    <w:rsid w:val="00111ED6"/>
    <w:rsid w:val="0011412B"/>
    <w:rsid w:val="00114A87"/>
    <w:rsid w:val="00114BD5"/>
    <w:rsid w:val="001160DA"/>
    <w:rsid w:val="001276E8"/>
    <w:rsid w:val="001443E2"/>
    <w:rsid w:val="0015401E"/>
    <w:rsid w:val="001556C7"/>
    <w:rsid w:val="001620DE"/>
    <w:rsid w:val="0016210B"/>
    <w:rsid w:val="00164C07"/>
    <w:rsid w:val="00165373"/>
    <w:rsid w:val="001659ED"/>
    <w:rsid w:val="00172814"/>
    <w:rsid w:val="001761C8"/>
    <w:rsid w:val="00180AA3"/>
    <w:rsid w:val="00181CB3"/>
    <w:rsid w:val="00184B35"/>
    <w:rsid w:val="001865F2"/>
    <w:rsid w:val="00186E86"/>
    <w:rsid w:val="00187E59"/>
    <w:rsid w:val="0019447C"/>
    <w:rsid w:val="0019475A"/>
    <w:rsid w:val="00195C7F"/>
    <w:rsid w:val="00195FFF"/>
    <w:rsid w:val="001969AE"/>
    <w:rsid w:val="001A0945"/>
    <w:rsid w:val="001A19D5"/>
    <w:rsid w:val="001A292E"/>
    <w:rsid w:val="001A2E8D"/>
    <w:rsid w:val="001A3280"/>
    <w:rsid w:val="001A7679"/>
    <w:rsid w:val="001A7DB1"/>
    <w:rsid w:val="001B09E2"/>
    <w:rsid w:val="001B6035"/>
    <w:rsid w:val="001C2F96"/>
    <w:rsid w:val="001C3111"/>
    <w:rsid w:val="001C5B5C"/>
    <w:rsid w:val="001D1289"/>
    <w:rsid w:val="001D2207"/>
    <w:rsid w:val="001D5957"/>
    <w:rsid w:val="001E3E4D"/>
    <w:rsid w:val="001E525E"/>
    <w:rsid w:val="001E59F3"/>
    <w:rsid w:val="001E70BD"/>
    <w:rsid w:val="001E7915"/>
    <w:rsid w:val="001F483A"/>
    <w:rsid w:val="001F7349"/>
    <w:rsid w:val="002036CE"/>
    <w:rsid w:val="0020400A"/>
    <w:rsid w:val="002063EE"/>
    <w:rsid w:val="00206ADD"/>
    <w:rsid w:val="00216CA6"/>
    <w:rsid w:val="00220467"/>
    <w:rsid w:val="002229BE"/>
    <w:rsid w:val="00223005"/>
    <w:rsid w:val="00224C4C"/>
    <w:rsid w:val="002264E8"/>
    <w:rsid w:val="00226FF2"/>
    <w:rsid w:val="00227C62"/>
    <w:rsid w:val="0023031F"/>
    <w:rsid w:val="0024028D"/>
    <w:rsid w:val="002412BF"/>
    <w:rsid w:val="0024131C"/>
    <w:rsid w:val="002420BE"/>
    <w:rsid w:val="00244625"/>
    <w:rsid w:val="002506BB"/>
    <w:rsid w:val="00253A23"/>
    <w:rsid w:val="00256792"/>
    <w:rsid w:val="00257D5E"/>
    <w:rsid w:val="002637B3"/>
    <w:rsid w:val="002645A0"/>
    <w:rsid w:val="00270949"/>
    <w:rsid w:val="0027706B"/>
    <w:rsid w:val="002843A5"/>
    <w:rsid w:val="00286000"/>
    <w:rsid w:val="0028671C"/>
    <w:rsid w:val="00295C1C"/>
    <w:rsid w:val="00297AEC"/>
    <w:rsid w:val="002A5261"/>
    <w:rsid w:val="002A7D32"/>
    <w:rsid w:val="002B0545"/>
    <w:rsid w:val="002C0D2D"/>
    <w:rsid w:val="002D0C8A"/>
    <w:rsid w:val="002D28D3"/>
    <w:rsid w:val="002F0E76"/>
    <w:rsid w:val="002F0F6B"/>
    <w:rsid w:val="002F1187"/>
    <w:rsid w:val="002F37ED"/>
    <w:rsid w:val="002F4CBA"/>
    <w:rsid w:val="002F69C9"/>
    <w:rsid w:val="00314B9B"/>
    <w:rsid w:val="00315C8B"/>
    <w:rsid w:val="003204FE"/>
    <w:rsid w:val="003218F6"/>
    <w:rsid w:val="00326FC7"/>
    <w:rsid w:val="00330570"/>
    <w:rsid w:val="00340661"/>
    <w:rsid w:val="00342438"/>
    <w:rsid w:val="00345219"/>
    <w:rsid w:val="00345A87"/>
    <w:rsid w:val="0035069D"/>
    <w:rsid w:val="00361F37"/>
    <w:rsid w:val="0036242C"/>
    <w:rsid w:val="00366000"/>
    <w:rsid w:val="0037038B"/>
    <w:rsid w:val="00371E85"/>
    <w:rsid w:val="00373C51"/>
    <w:rsid w:val="00382D9E"/>
    <w:rsid w:val="00386F7D"/>
    <w:rsid w:val="003901A8"/>
    <w:rsid w:val="00392C14"/>
    <w:rsid w:val="0039342F"/>
    <w:rsid w:val="003A2546"/>
    <w:rsid w:val="003A5405"/>
    <w:rsid w:val="003A5DEE"/>
    <w:rsid w:val="003A68F0"/>
    <w:rsid w:val="003B2A69"/>
    <w:rsid w:val="003C0983"/>
    <w:rsid w:val="003C140D"/>
    <w:rsid w:val="003C18E6"/>
    <w:rsid w:val="003C1C84"/>
    <w:rsid w:val="003C4350"/>
    <w:rsid w:val="003C577F"/>
    <w:rsid w:val="003D408F"/>
    <w:rsid w:val="003D5A47"/>
    <w:rsid w:val="003F06B8"/>
    <w:rsid w:val="003F0E78"/>
    <w:rsid w:val="003F2365"/>
    <w:rsid w:val="003F24CD"/>
    <w:rsid w:val="003F38C0"/>
    <w:rsid w:val="003F429C"/>
    <w:rsid w:val="003F5DE0"/>
    <w:rsid w:val="003F781C"/>
    <w:rsid w:val="004013D8"/>
    <w:rsid w:val="00404D13"/>
    <w:rsid w:val="00406A1E"/>
    <w:rsid w:val="004116B5"/>
    <w:rsid w:val="00414199"/>
    <w:rsid w:val="004149C1"/>
    <w:rsid w:val="0041763A"/>
    <w:rsid w:val="00417840"/>
    <w:rsid w:val="004204E1"/>
    <w:rsid w:val="00421D2A"/>
    <w:rsid w:val="00422591"/>
    <w:rsid w:val="00422CBB"/>
    <w:rsid w:val="00422E9B"/>
    <w:rsid w:val="00423B42"/>
    <w:rsid w:val="00424328"/>
    <w:rsid w:val="0043335E"/>
    <w:rsid w:val="00435444"/>
    <w:rsid w:val="00440067"/>
    <w:rsid w:val="00441FCF"/>
    <w:rsid w:val="0045272A"/>
    <w:rsid w:val="004531D5"/>
    <w:rsid w:val="00453A02"/>
    <w:rsid w:val="004543A2"/>
    <w:rsid w:val="00460513"/>
    <w:rsid w:val="004668DD"/>
    <w:rsid w:val="00471121"/>
    <w:rsid w:val="004732FE"/>
    <w:rsid w:val="00480025"/>
    <w:rsid w:val="004805C8"/>
    <w:rsid w:val="004808F1"/>
    <w:rsid w:val="00482809"/>
    <w:rsid w:val="00486C47"/>
    <w:rsid w:val="0049230E"/>
    <w:rsid w:val="004977AE"/>
    <w:rsid w:val="004A02BE"/>
    <w:rsid w:val="004A0A79"/>
    <w:rsid w:val="004A34AE"/>
    <w:rsid w:val="004A3DCD"/>
    <w:rsid w:val="004B7139"/>
    <w:rsid w:val="004C1BC1"/>
    <w:rsid w:val="004C2D16"/>
    <w:rsid w:val="004C6798"/>
    <w:rsid w:val="004C755C"/>
    <w:rsid w:val="004D2D09"/>
    <w:rsid w:val="004E1755"/>
    <w:rsid w:val="004E1C67"/>
    <w:rsid w:val="004E1E3A"/>
    <w:rsid w:val="004E253A"/>
    <w:rsid w:val="004E32CD"/>
    <w:rsid w:val="004E3E24"/>
    <w:rsid w:val="004F10C9"/>
    <w:rsid w:val="004F12FE"/>
    <w:rsid w:val="004F4235"/>
    <w:rsid w:val="005003D3"/>
    <w:rsid w:val="00506221"/>
    <w:rsid w:val="00506A17"/>
    <w:rsid w:val="00512A13"/>
    <w:rsid w:val="0051699D"/>
    <w:rsid w:val="00520651"/>
    <w:rsid w:val="00525436"/>
    <w:rsid w:val="00527ABD"/>
    <w:rsid w:val="005306F2"/>
    <w:rsid w:val="00530B04"/>
    <w:rsid w:val="005352BA"/>
    <w:rsid w:val="00535329"/>
    <w:rsid w:val="00544BE5"/>
    <w:rsid w:val="005461A7"/>
    <w:rsid w:val="0055004B"/>
    <w:rsid w:val="00554617"/>
    <w:rsid w:val="005646D6"/>
    <w:rsid w:val="0056589E"/>
    <w:rsid w:val="00566DDB"/>
    <w:rsid w:val="005673B5"/>
    <w:rsid w:val="00574CFE"/>
    <w:rsid w:val="00577305"/>
    <w:rsid w:val="005803B0"/>
    <w:rsid w:val="00581941"/>
    <w:rsid w:val="005831A6"/>
    <w:rsid w:val="00585EA1"/>
    <w:rsid w:val="00592476"/>
    <w:rsid w:val="005935E2"/>
    <w:rsid w:val="0059426F"/>
    <w:rsid w:val="00595EC5"/>
    <w:rsid w:val="005966AB"/>
    <w:rsid w:val="005A3F21"/>
    <w:rsid w:val="005A5869"/>
    <w:rsid w:val="005B257C"/>
    <w:rsid w:val="005B25FD"/>
    <w:rsid w:val="005B268F"/>
    <w:rsid w:val="005B520D"/>
    <w:rsid w:val="005B5878"/>
    <w:rsid w:val="005C2DAC"/>
    <w:rsid w:val="005C2E0B"/>
    <w:rsid w:val="005C4046"/>
    <w:rsid w:val="005C6C58"/>
    <w:rsid w:val="005D11B6"/>
    <w:rsid w:val="005E2EB7"/>
    <w:rsid w:val="005F0FE8"/>
    <w:rsid w:val="005F4338"/>
    <w:rsid w:val="00601A05"/>
    <w:rsid w:val="00602CDB"/>
    <w:rsid w:val="00605860"/>
    <w:rsid w:val="0061216B"/>
    <w:rsid w:val="00614412"/>
    <w:rsid w:val="00614B7F"/>
    <w:rsid w:val="00617190"/>
    <w:rsid w:val="006245C0"/>
    <w:rsid w:val="00624905"/>
    <w:rsid w:val="0062725F"/>
    <w:rsid w:val="0063007E"/>
    <w:rsid w:val="006428D4"/>
    <w:rsid w:val="00643AED"/>
    <w:rsid w:val="00656E76"/>
    <w:rsid w:val="00657CDA"/>
    <w:rsid w:val="00660DCA"/>
    <w:rsid w:val="006619F8"/>
    <w:rsid w:val="00662D1F"/>
    <w:rsid w:val="00664818"/>
    <w:rsid w:val="0067667B"/>
    <w:rsid w:val="006838C5"/>
    <w:rsid w:val="006846E6"/>
    <w:rsid w:val="00687609"/>
    <w:rsid w:val="00694EB2"/>
    <w:rsid w:val="00695B2A"/>
    <w:rsid w:val="006A1C7C"/>
    <w:rsid w:val="006A2240"/>
    <w:rsid w:val="006A2904"/>
    <w:rsid w:val="006A5F7A"/>
    <w:rsid w:val="006A6454"/>
    <w:rsid w:val="006B3A20"/>
    <w:rsid w:val="006B4ECA"/>
    <w:rsid w:val="006B6857"/>
    <w:rsid w:val="006C078C"/>
    <w:rsid w:val="006C5608"/>
    <w:rsid w:val="006C670E"/>
    <w:rsid w:val="006C6B44"/>
    <w:rsid w:val="006C7F44"/>
    <w:rsid w:val="006D09D3"/>
    <w:rsid w:val="006D1747"/>
    <w:rsid w:val="006D7AD0"/>
    <w:rsid w:val="006E155F"/>
    <w:rsid w:val="006E5F02"/>
    <w:rsid w:val="006F15DD"/>
    <w:rsid w:val="006F5377"/>
    <w:rsid w:val="006F5A2C"/>
    <w:rsid w:val="006F6F04"/>
    <w:rsid w:val="007018C8"/>
    <w:rsid w:val="007045BB"/>
    <w:rsid w:val="007062DF"/>
    <w:rsid w:val="00710170"/>
    <w:rsid w:val="0071566F"/>
    <w:rsid w:val="00717CEE"/>
    <w:rsid w:val="00721E58"/>
    <w:rsid w:val="00723ADA"/>
    <w:rsid w:val="00725E04"/>
    <w:rsid w:val="00726830"/>
    <w:rsid w:val="00736D24"/>
    <w:rsid w:val="00745AEC"/>
    <w:rsid w:val="00745B95"/>
    <w:rsid w:val="007500E7"/>
    <w:rsid w:val="00752F6B"/>
    <w:rsid w:val="00753508"/>
    <w:rsid w:val="00754E52"/>
    <w:rsid w:val="00756E67"/>
    <w:rsid w:val="00760843"/>
    <w:rsid w:val="00764159"/>
    <w:rsid w:val="0076584B"/>
    <w:rsid w:val="007662A2"/>
    <w:rsid w:val="007713C6"/>
    <w:rsid w:val="00780A6D"/>
    <w:rsid w:val="00780D3F"/>
    <w:rsid w:val="00780DA7"/>
    <w:rsid w:val="00786193"/>
    <w:rsid w:val="00790699"/>
    <w:rsid w:val="007925DC"/>
    <w:rsid w:val="0079371C"/>
    <w:rsid w:val="00797879"/>
    <w:rsid w:val="007B00EE"/>
    <w:rsid w:val="007B0477"/>
    <w:rsid w:val="007B0DDD"/>
    <w:rsid w:val="007B0DFA"/>
    <w:rsid w:val="007B2764"/>
    <w:rsid w:val="007B6AC0"/>
    <w:rsid w:val="007C1BC8"/>
    <w:rsid w:val="007C7413"/>
    <w:rsid w:val="007D0B74"/>
    <w:rsid w:val="007D0DD1"/>
    <w:rsid w:val="007D1944"/>
    <w:rsid w:val="007D2757"/>
    <w:rsid w:val="007D4D8D"/>
    <w:rsid w:val="007D5EFB"/>
    <w:rsid w:val="007D65D9"/>
    <w:rsid w:val="007D7696"/>
    <w:rsid w:val="007E2748"/>
    <w:rsid w:val="007E52AB"/>
    <w:rsid w:val="007E5E59"/>
    <w:rsid w:val="007E67B8"/>
    <w:rsid w:val="007F1B11"/>
    <w:rsid w:val="007F1B64"/>
    <w:rsid w:val="0080035A"/>
    <w:rsid w:val="00804101"/>
    <w:rsid w:val="00807136"/>
    <w:rsid w:val="00811347"/>
    <w:rsid w:val="00815D3E"/>
    <w:rsid w:val="0081777D"/>
    <w:rsid w:val="008215C8"/>
    <w:rsid w:val="00821719"/>
    <w:rsid w:val="008223FD"/>
    <w:rsid w:val="00823D33"/>
    <w:rsid w:val="00823EB9"/>
    <w:rsid w:val="008328F1"/>
    <w:rsid w:val="008407D1"/>
    <w:rsid w:val="00840C45"/>
    <w:rsid w:val="00841103"/>
    <w:rsid w:val="0084164C"/>
    <w:rsid w:val="00844F4E"/>
    <w:rsid w:val="00846A3F"/>
    <w:rsid w:val="00847EEC"/>
    <w:rsid w:val="00851FD9"/>
    <w:rsid w:val="008536F6"/>
    <w:rsid w:val="00856941"/>
    <w:rsid w:val="008612AA"/>
    <w:rsid w:val="008626F8"/>
    <w:rsid w:val="00863462"/>
    <w:rsid w:val="00864876"/>
    <w:rsid w:val="008722D4"/>
    <w:rsid w:val="008735AD"/>
    <w:rsid w:val="00875188"/>
    <w:rsid w:val="008759A8"/>
    <w:rsid w:val="008776E5"/>
    <w:rsid w:val="00883341"/>
    <w:rsid w:val="00883E4A"/>
    <w:rsid w:val="008865D9"/>
    <w:rsid w:val="008876A9"/>
    <w:rsid w:val="008A502C"/>
    <w:rsid w:val="008A6B80"/>
    <w:rsid w:val="008A6D99"/>
    <w:rsid w:val="008B23BD"/>
    <w:rsid w:val="008B3180"/>
    <w:rsid w:val="008B46AB"/>
    <w:rsid w:val="008B54F5"/>
    <w:rsid w:val="008B777A"/>
    <w:rsid w:val="008C0F76"/>
    <w:rsid w:val="008C16F6"/>
    <w:rsid w:val="008C2415"/>
    <w:rsid w:val="008C3E93"/>
    <w:rsid w:val="008C5267"/>
    <w:rsid w:val="008C5E2C"/>
    <w:rsid w:val="008D077F"/>
    <w:rsid w:val="008D0C13"/>
    <w:rsid w:val="008D1A7E"/>
    <w:rsid w:val="008D2333"/>
    <w:rsid w:val="008D2969"/>
    <w:rsid w:val="008D2FB2"/>
    <w:rsid w:val="008D3124"/>
    <w:rsid w:val="008D3F63"/>
    <w:rsid w:val="008D5CDB"/>
    <w:rsid w:val="008D751C"/>
    <w:rsid w:val="008E0787"/>
    <w:rsid w:val="008E707B"/>
    <w:rsid w:val="008E7CF3"/>
    <w:rsid w:val="008F26EA"/>
    <w:rsid w:val="008F44AD"/>
    <w:rsid w:val="008F61E6"/>
    <w:rsid w:val="008F6560"/>
    <w:rsid w:val="008F764C"/>
    <w:rsid w:val="00900340"/>
    <w:rsid w:val="00900533"/>
    <w:rsid w:val="00901713"/>
    <w:rsid w:val="0090284B"/>
    <w:rsid w:val="00916876"/>
    <w:rsid w:val="009210A6"/>
    <w:rsid w:val="00922201"/>
    <w:rsid w:val="00924378"/>
    <w:rsid w:val="00927A52"/>
    <w:rsid w:val="009336A5"/>
    <w:rsid w:val="009354C3"/>
    <w:rsid w:val="00935523"/>
    <w:rsid w:val="00944D7A"/>
    <w:rsid w:val="009475CA"/>
    <w:rsid w:val="00952E1E"/>
    <w:rsid w:val="009550B4"/>
    <w:rsid w:val="009721AD"/>
    <w:rsid w:val="0099608D"/>
    <w:rsid w:val="009A0F76"/>
    <w:rsid w:val="009A534D"/>
    <w:rsid w:val="009A5B8F"/>
    <w:rsid w:val="009A6DB7"/>
    <w:rsid w:val="009B1D93"/>
    <w:rsid w:val="009B2833"/>
    <w:rsid w:val="009B5F5C"/>
    <w:rsid w:val="009C6BF2"/>
    <w:rsid w:val="009C7846"/>
    <w:rsid w:val="009D2BCD"/>
    <w:rsid w:val="009D5AC2"/>
    <w:rsid w:val="009D5BE9"/>
    <w:rsid w:val="009D62A1"/>
    <w:rsid w:val="009E102F"/>
    <w:rsid w:val="009E1E5B"/>
    <w:rsid w:val="009F646F"/>
    <w:rsid w:val="009F77E9"/>
    <w:rsid w:val="00A03BCD"/>
    <w:rsid w:val="00A04BAD"/>
    <w:rsid w:val="00A05BB3"/>
    <w:rsid w:val="00A11C5E"/>
    <w:rsid w:val="00A14B38"/>
    <w:rsid w:val="00A260C6"/>
    <w:rsid w:val="00A34806"/>
    <w:rsid w:val="00A36853"/>
    <w:rsid w:val="00A36FDD"/>
    <w:rsid w:val="00A418DB"/>
    <w:rsid w:val="00A46687"/>
    <w:rsid w:val="00A51175"/>
    <w:rsid w:val="00A51553"/>
    <w:rsid w:val="00A5339E"/>
    <w:rsid w:val="00A55077"/>
    <w:rsid w:val="00A57009"/>
    <w:rsid w:val="00A62E10"/>
    <w:rsid w:val="00A63A42"/>
    <w:rsid w:val="00A7217A"/>
    <w:rsid w:val="00A73E84"/>
    <w:rsid w:val="00A74F10"/>
    <w:rsid w:val="00A827C4"/>
    <w:rsid w:val="00A84285"/>
    <w:rsid w:val="00A85F98"/>
    <w:rsid w:val="00A86043"/>
    <w:rsid w:val="00A86068"/>
    <w:rsid w:val="00A86D6E"/>
    <w:rsid w:val="00A871F5"/>
    <w:rsid w:val="00A904E9"/>
    <w:rsid w:val="00A91D75"/>
    <w:rsid w:val="00A95F45"/>
    <w:rsid w:val="00A9677D"/>
    <w:rsid w:val="00AA0EF5"/>
    <w:rsid w:val="00AA366D"/>
    <w:rsid w:val="00AA5309"/>
    <w:rsid w:val="00AA6F09"/>
    <w:rsid w:val="00AB080C"/>
    <w:rsid w:val="00AB5364"/>
    <w:rsid w:val="00AC0B20"/>
    <w:rsid w:val="00AC0BB1"/>
    <w:rsid w:val="00AC278B"/>
    <w:rsid w:val="00AC343A"/>
    <w:rsid w:val="00AC70C6"/>
    <w:rsid w:val="00AD0F26"/>
    <w:rsid w:val="00AD1399"/>
    <w:rsid w:val="00AD21E4"/>
    <w:rsid w:val="00AD2EB0"/>
    <w:rsid w:val="00AD51C4"/>
    <w:rsid w:val="00AE0EF8"/>
    <w:rsid w:val="00AE4768"/>
    <w:rsid w:val="00AF5540"/>
    <w:rsid w:val="00AF70E6"/>
    <w:rsid w:val="00B0201B"/>
    <w:rsid w:val="00B0298A"/>
    <w:rsid w:val="00B041FC"/>
    <w:rsid w:val="00B045BC"/>
    <w:rsid w:val="00B10617"/>
    <w:rsid w:val="00B12465"/>
    <w:rsid w:val="00B2186B"/>
    <w:rsid w:val="00B22659"/>
    <w:rsid w:val="00B24491"/>
    <w:rsid w:val="00B25450"/>
    <w:rsid w:val="00B328FA"/>
    <w:rsid w:val="00B3428B"/>
    <w:rsid w:val="00B359C9"/>
    <w:rsid w:val="00B362CA"/>
    <w:rsid w:val="00B3744C"/>
    <w:rsid w:val="00B401F5"/>
    <w:rsid w:val="00B42F63"/>
    <w:rsid w:val="00B4798D"/>
    <w:rsid w:val="00B52B43"/>
    <w:rsid w:val="00B57BA5"/>
    <w:rsid w:val="00B57DD3"/>
    <w:rsid w:val="00B6170D"/>
    <w:rsid w:val="00B71650"/>
    <w:rsid w:val="00B77202"/>
    <w:rsid w:val="00B8024E"/>
    <w:rsid w:val="00B82636"/>
    <w:rsid w:val="00B87742"/>
    <w:rsid w:val="00B964D0"/>
    <w:rsid w:val="00BA02AB"/>
    <w:rsid w:val="00BA53F9"/>
    <w:rsid w:val="00BC09E8"/>
    <w:rsid w:val="00BC1715"/>
    <w:rsid w:val="00BC4C94"/>
    <w:rsid w:val="00BE04FF"/>
    <w:rsid w:val="00BE2E42"/>
    <w:rsid w:val="00BF20EB"/>
    <w:rsid w:val="00BF72BC"/>
    <w:rsid w:val="00C00804"/>
    <w:rsid w:val="00C01C64"/>
    <w:rsid w:val="00C04B3F"/>
    <w:rsid w:val="00C14F0D"/>
    <w:rsid w:val="00C1574E"/>
    <w:rsid w:val="00C160F7"/>
    <w:rsid w:val="00C17C52"/>
    <w:rsid w:val="00C23AA1"/>
    <w:rsid w:val="00C247B1"/>
    <w:rsid w:val="00C27FD5"/>
    <w:rsid w:val="00C30C4F"/>
    <w:rsid w:val="00C312D9"/>
    <w:rsid w:val="00C449B5"/>
    <w:rsid w:val="00C44A0A"/>
    <w:rsid w:val="00C50FEA"/>
    <w:rsid w:val="00C607E8"/>
    <w:rsid w:val="00C6323A"/>
    <w:rsid w:val="00C645F9"/>
    <w:rsid w:val="00C64A75"/>
    <w:rsid w:val="00C66B11"/>
    <w:rsid w:val="00C66D4B"/>
    <w:rsid w:val="00C70425"/>
    <w:rsid w:val="00C71203"/>
    <w:rsid w:val="00C75109"/>
    <w:rsid w:val="00C80130"/>
    <w:rsid w:val="00C81F90"/>
    <w:rsid w:val="00C87193"/>
    <w:rsid w:val="00C905D7"/>
    <w:rsid w:val="00C91A2E"/>
    <w:rsid w:val="00C9353D"/>
    <w:rsid w:val="00C94BE2"/>
    <w:rsid w:val="00CA4C38"/>
    <w:rsid w:val="00CB1826"/>
    <w:rsid w:val="00CB1C1A"/>
    <w:rsid w:val="00CB27A1"/>
    <w:rsid w:val="00CB41BE"/>
    <w:rsid w:val="00CB7CBE"/>
    <w:rsid w:val="00CC069F"/>
    <w:rsid w:val="00CC3034"/>
    <w:rsid w:val="00CC453A"/>
    <w:rsid w:val="00CD56E9"/>
    <w:rsid w:val="00CE04C0"/>
    <w:rsid w:val="00CE3A07"/>
    <w:rsid w:val="00CE48C1"/>
    <w:rsid w:val="00CF4519"/>
    <w:rsid w:val="00CF77C8"/>
    <w:rsid w:val="00D021DC"/>
    <w:rsid w:val="00D13D25"/>
    <w:rsid w:val="00D157A6"/>
    <w:rsid w:val="00D15AE8"/>
    <w:rsid w:val="00D20507"/>
    <w:rsid w:val="00D21E4A"/>
    <w:rsid w:val="00D24509"/>
    <w:rsid w:val="00D25EA3"/>
    <w:rsid w:val="00D3056C"/>
    <w:rsid w:val="00D35AB9"/>
    <w:rsid w:val="00D40639"/>
    <w:rsid w:val="00D476F7"/>
    <w:rsid w:val="00D51470"/>
    <w:rsid w:val="00D521F9"/>
    <w:rsid w:val="00D5232E"/>
    <w:rsid w:val="00D54FE5"/>
    <w:rsid w:val="00D55CBC"/>
    <w:rsid w:val="00D605FA"/>
    <w:rsid w:val="00D62D09"/>
    <w:rsid w:val="00D63365"/>
    <w:rsid w:val="00D70115"/>
    <w:rsid w:val="00D702F0"/>
    <w:rsid w:val="00D708BA"/>
    <w:rsid w:val="00D74CD1"/>
    <w:rsid w:val="00D7692A"/>
    <w:rsid w:val="00D77CD3"/>
    <w:rsid w:val="00D8291E"/>
    <w:rsid w:val="00D83426"/>
    <w:rsid w:val="00D8388B"/>
    <w:rsid w:val="00D8631A"/>
    <w:rsid w:val="00D86C04"/>
    <w:rsid w:val="00D87007"/>
    <w:rsid w:val="00D87CD8"/>
    <w:rsid w:val="00D937CF"/>
    <w:rsid w:val="00D938CE"/>
    <w:rsid w:val="00D95B99"/>
    <w:rsid w:val="00D966AE"/>
    <w:rsid w:val="00D96BF6"/>
    <w:rsid w:val="00D97EA5"/>
    <w:rsid w:val="00DA2722"/>
    <w:rsid w:val="00DA34B1"/>
    <w:rsid w:val="00DA5A69"/>
    <w:rsid w:val="00DB2669"/>
    <w:rsid w:val="00DB2C74"/>
    <w:rsid w:val="00DB2F8F"/>
    <w:rsid w:val="00DB6415"/>
    <w:rsid w:val="00DB744C"/>
    <w:rsid w:val="00DB76E1"/>
    <w:rsid w:val="00DC463B"/>
    <w:rsid w:val="00DD126E"/>
    <w:rsid w:val="00DD13F4"/>
    <w:rsid w:val="00DD35EE"/>
    <w:rsid w:val="00DD5555"/>
    <w:rsid w:val="00DE1EB6"/>
    <w:rsid w:val="00DE47A6"/>
    <w:rsid w:val="00DF1CFA"/>
    <w:rsid w:val="00DF40E8"/>
    <w:rsid w:val="00E048C6"/>
    <w:rsid w:val="00E12890"/>
    <w:rsid w:val="00E130E2"/>
    <w:rsid w:val="00E1331B"/>
    <w:rsid w:val="00E162C6"/>
    <w:rsid w:val="00E17E04"/>
    <w:rsid w:val="00E203F2"/>
    <w:rsid w:val="00E20941"/>
    <w:rsid w:val="00E2351B"/>
    <w:rsid w:val="00E32436"/>
    <w:rsid w:val="00E42FDE"/>
    <w:rsid w:val="00E45C58"/>
    <w:rsid w:val="00E46D52"/>
    <w:rsid w:val="00E511A2"/>
    <w:rsid w:val="00E523C3"/>
    <w:rsid w:val="00E52986"/>
    <w:rsid w:val="00E5388E"/>
    <w:rsid w:val="00E5645C"/>
    <w:rsid w:val="00E5670C"/>
    <w:rsid w:val="00E6016B"/>
    <w:rsid w:val="00E62DB6"/>
    <w:rsid w:val="00E66CB2"/>
    <w:rsid w:val="00E721EC"/>
    <w:rsid w:val="00E73C3B"/>
    <w:rsid w:val="00E73DA2"/>
    <w:rsid w:val="00E826C3"/>
    <w:rsid w:val="00E86FC0"/>
    <w:rsid w:val="00E90191"/>
    <w:rsid w:val="00E911A5"/>
    <w:rsid w:val="00E94B95"/>
    <w:rsid w:val="00E97F3E"/>
    <w:rsid w:val="00EA021B"/>
    <w:rsid w:val="00EA1524"/>
    <w:rsid w:val="00EB1A7D"/>
    <w:rsid w:val="00EB2586"/>
    <w:rsid w:val="00EB7857"/>
    <w:rsid w:val="00EC0759"/>
    <w:rsid w:val="00EC2BE9"/>
    <w:rsid w:val="00EC65E8"/>
    <w:rsid w:val="00ED49ED"/>
    <w:rsid w:val="00ED4D8D"/>
    <w:rsid w:val="00ED6905"/>
    <w:rsid w:val="00EE009E"/>
    <w:rsid w:val="00EE0B7F"/>
    <w:rsid w:val="00EE20E8"/>
    <w:rsid w:val="00EE51B7"/>
    <w:rsid w:val="00EE6F59"/>
    <w:rsid w:val="00EF0399"/>
    <w:rsid w:val="00EF508E"/>
    <w:rsid w:val="00EF52DE"/>
    <w:rsid w:val="00EF5D6E"/>
    <w:rsid w:val="00EF5E2B"/>
    <w:rsid w:val="00EF64C7"/>
    <w:rsid w:val="00EF6700"/>
    <w:rsid w:val="00EF7F7B"/>
    <w:rsid w:val="00F02019"/>
    <w:rsid w:val="00F02ABA"/>
    <w:rsid w:val="00F0438C"/>
    <w:rsid w:val="00F06729"/>
    <w:rsid w:val="00F10C68"/>
    <w:rsid w:val="00F13493"/>
    <w:rsid w:val="00F1380D"/>
    <w:rsid w:val="00F24742"/>
    <w:rsid w:val="00F32382"/>
    <w:rsid w:val="00F35EFC"/>
    <w:rsid w:val="00F4013B"/>
    <w:rsid w:val="00F41FB9"/>
    <w:rsid w:val="00F425A2"/>
    <w:rsid w:val="00F43021"/>
    <w:rsid w:val="00F44252"/>
    <w:rsid w:val="00F46ED8"/>
    <w:rsid w:val="00F503B3"/>
    <w:rsid w:val="00F519C9"/>
    <w:rsid w:val="00F54891"/>
    <w:rsid w:val="00F56258"/>
    <w:rsid w:val="00F60078"/>
    <w:rsid w:val="00F71D6C"/>
    <w:rsid w:val="00F74409"/>
    <w:rsid w:val="00F8361B"/>
    <w:rsid w:val="00F91CAD"/>
    <w:rsid w:val="00F928DB"/>
    <w:rsid w:val="00F9369E"/>
    <w:rsid w:val="00F94E72"/>
    <w:rsid w:val="00F95033"/>
    <w:rsid w:val="00F95F52"/>
    <w:rsid w:val="00F960BF"/>
    <w:rsid w:val="00FA3E11"/>
    <w:rsid w:val="00FA59CE"/>
    <w:rsid w:val="00FA72A6"/>
    <w:rsid w:val="00FB3C4F"/>
    <w:rsid w:val="00FB5C95"/>
    <w:rsid w:val="00FC045F"/>
    <w:rsid w:val="00FD1939"/>
    <w:rsid w:val="00FD28F4"/>
    <w:rsid w:val="00FD5E53"/>
    <w:rsid w:val="00FE0D74"/>
    <w:rsid w:val="00FE37D8"/>
    <w:rsid w:val="00FE3D2C"/>
    <w:rsid w:val="00FE7C4C"/>
    <w:rsid w:val="00FF4BBD"/>
    <w:rsid w:val="00FF4E53"/>
    <w:rsid w:val="00FF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338D45"/>
  <w15:docId w15:val="{6EE674D3-0755-452D-9C37-D1486A575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E4484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semiHidden="1" w:uiPriority="7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D8D"/>
    <w:pPr>
      <w:spacing w:after="0" w:line="360" w:lineRule="auto"/>
      <w:contextualSpacing/>
    </w:pPr>
    <w:rPr>
      <w:color w:val="26214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7"/>
    <w:qFormat/>
    <w:rsid w:val="002229BE"/>
    <w:pPr>
      <w:pageBreakBefore/>
      <w:spacing w:before="480" w:after="360" w:line="312" w:lineRule="auto"/>
      <w:contextualSpacing w:val="0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Heading2">
    <w:name w:val="heading 2"/>
    <w:basedOn w:val="Normal"/>
    <w:next w:val="Normal"/>
    <w:link w:val="Heading2Char"/>
    <w:uiPriority w:val="7"/>
    <w:unhideWhenUsed/>
    <w:qFormat/>
    <w:rsid w:val="002229BE"/>
    <w:pPr>
      <w:keepNext/>
      <w:keepLines/>
      <w:spacing w:before="480" w:after="120" w:line="312" w:lineRule="auto"/>
      <w:contextualSpacing w:val="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ECBD17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ECBD17" w:themeColor="accent1" w:themeShade="BF"/>
    </w:rPr>
  </w:style>
  <w:style w:type="paragraph" w:styleId="Subtitle">
    <w:name w:val="Subtitle"/>
    <w:basedOn w:val="Normal"/>
    <w:link w:val="SubtitleChar"/>
    <w:uiPriority w:val="2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E4484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Pr>
      <w:rFonts w:asciiTheme="majorHAnsi" w:eastAsiaTheme="majorEastAsia" w:hAnsiTheme="majorHAnsi" w:cstheme="majorBidi"/>
      <w:b/>
      <w:color w:val="ECBD17" w:themeColor="accent1" w:themeShade="BF"/>
      <w:sz w:val="36"/>
      <w:szCs w:val="24"/>
    </w:rPr>
  </w:style>
  <w:style w:type="paragraph" w:styleId="Title">
    <w:name w:val="Title"/>
    <w:basedOn w:val="Normal"/>
    <w:link w:val="TitleChar"/>
    <w:uiPriority w:val="1"/>
    <w:qFormat/>
    <w:rsid w:val="001E59F3"/>
    <w:pPr>
      <w:framePr w:hSpace="180" w:wrap="around" w:vAnchor="text" w:hAnchor="text" w:x="-19" w:y="9067"/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customStyle="1" w:styleId="TitleChar">
    <w:name w:val="Title Char"/>
    <w:basedOn w:val="DefaultParagraphFont"/>
    <w:link w:val="Title"/>
    <w:uiPriority w:val="1"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qFormat/>
    <w:rPr>
      <w:b/>
      <w:bCs/>
    </w:rPr>
  </w:style>
  <w:style w:type="character" w:customStyle="1" w:styleId="SubtitleChar">
    <w:name w:val="Subtitle Char"/>
    <w:basedOn w:val="DefaultParagraphFont"/>
    <w:link w:val="Subtitle"/>
    <w:uiPriority w:val="2"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pPr>
      <w:spacing w:after="0" w:line="240" w:lineRule="auto"/>
    </w:pPr>
  </w:style>
  <w:style w:type="paragraph" w:customStyle="1" w:styleId="ContactInfo">
    <w:name w:val="Contact Info"/>
    <w:basedOn w:val="Normal"/>
    <w:uiPriority w:val="5"/>
    <w:qFormat/>
    <w:pPr>
      <w:spacing w:line="240" w:lineRule="auto"/>
      <w:ind w:left="29" w:right="144"/>
    </w:pPr>
    <w:rPr>
      <w:color w:val="ECBD17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CB1826"/>
    <w:pPr>
      <w:spacing w:before="120" w:after="120"/>
    </w:pPr>
    <w:rPr>
      <w:rFonts w:cstheme="minorHAnsi"/>
      <w:b/>
      <w:bCs/>
      <w:caps/>
      <w:sz w:val="20"/>
    </w:rPr>
  </w:style>
  <w:style w:type="character" w:customStyle="1" w:styleId="Heading1Char">
    <w:name w:val="Heading 1 Char"/>
    <w:basedOn w:val="DefaultParagraphFont"/>
    <w:link w:val="Heading1"/>
    <w:uiPriority w:val="7"/>
    <w:rsid w:val="002229BE"/>
    <w:rPr>
      <w:rFonts w:asciiTheme="majorHAnsi" w:eastAsiaTheme="majorEastAsia" w:hAnsiTheme="majorHAnsi" w:cstheme="majorBidi"/>
      <w:b/>
      <w:bCs/>
      <w:caps/>
      <w:color w:val="262140" w:themeColor="text1"/>
      <w:sz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D476F7"/>
    <w:pPr>
      <w:spacing w:before="0"/>
      <w:outlineLvl w:val="9"/>
    </w:pPr>
    <w:rPr>
      <w:kern w:val="20"/>
      <w:sz w:val="44"/>
    </w:rPr>
  </w:style>
  <w:style w:type="character" w:customStyle="1" w:styleId="Heading2Char">
    <w:name w:val="Heading 2 Char"/>
    <w:basedOn w:val="DefaultParagraphFont"/>
    <w:link w:val="Heading2"/>
    <w:uiPriority w:val="7"/>
    <w:rsid w:val="002229BE"/>
    <w:rPr>
      <w:rFonts w:asciiTheme="majorHAnsi" w:eastAsiaTheme="majorEastAsia" w:hAnsiTheme="majorHAnsi" w:cstheme="majorBidi"/>
      <w:b/>
      <w:bCs/>
      <w:color w:val="262140" w:themeColor="text1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D55CBC"/>
    <w:pPr>
      <w:spacing w:line="240" w:lineRule="auto"/>
    </w:pPr>
    <w:rPr>
      <w:b/>
      <w:i/>
      <w:iCs/>
      <w:color w:val="ECBD17" w:themeColor="accent1" w:themeShade="BF"/>
      <w:kern w:val="20"/>
      <w:sz w:val="36"/>
    </w:rPr>
  </w:style>
  <w:style w:type="character" w:customStyle="1" w:styleId="QuoteChar">
    <w:name w:val="Quote Char"/>
    <w:basedOn w:val="DefaultParagraphFont"/>
    <w:link w:val="Quote"/>
    <w:uiPriority w:val="3"/>
    <w:rsid w:val="00D55CBC"/>
    <w:rPr>
      <w:b/>
      <w:i/>
      <w:iCs/>
      <w:color w:val="ECBD17" w:themeColor="accent1" w:themeShade="BF"/>
      <w:kern w:val="20"/>
      <w:sz w:val="36"/>
    </w:rPr>
  </w:style>
  <w:style w:type="paragraph" w:styleId="Signature">
    <w:name w:val="Signature"/>
    <w:basedOn w:val="Normal"/>
    <w:link w:val="SignatureChar"/>
    <w:uiPriority w:val="8"/>
    <w:unhideWhenUsed/>
    <w:qFormat/>
    <w:rsid w:val="00E523C3"/>
    <w:pPr>
      <w:spacing w:before="720" w:line="312" w:lineRule="auto"/>
    </w:pPr>
    <w:rPr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E523C3"/>
    <w:rPr>
      <w:b/>
      <w:color w:val="262140" w:themeColor="text1"/>
      <w:kern w:val="20"/>
      <w:sz w:val="24"/>
    </w:rPr>
  </w:style>
  <w:style w:type="character" w:customStyle="1" w:styleId="NoSpacingChar">
    <w:name w:val="No Spacing Char"/>
    <w:basedOn w:val="DefaultParagraphFont"/>
    <w:link w:val="NoSpacing"/>
    <w:uiPriority w:val="98"/>
  </w:style>
  <w:style w:type="paragraph" w:styleId="ListBullet">
    <w:name w:val="List Bullet"/>
    <w:basedOn w:val="Normal"/>
    <w:uiPriority w:val="11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A84285"/>
    <w:rPr>
      <w:sz w:val="22"/>
      <w:szCs w:val="22"/>
    </w:rPr>
  </w:style>
  <w:style w:type="paragraph" w:styleId="ListNumber2">
    <w:name w:val="List Number 2"/>
    <w:basedOn w:val="Normal"/>
    <w:uiPriority w:val="10"/>
    <w:rsid w:val="001865F2"/>
    <w:pPr>
      <w:numPr>
        <w:numId w:val="2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pPr>
      <w:spacing w:after="60" w:line="240" w:lineRule="auto"/>
      <w:ind w:left="-2318" w:right="29"/>
    </w:pPr>
    <w:rPr>
      <w:b/>
      <w:bCs/>
      <w:color w:val="ECBD17" w:themeColor="accent1" w:themeShade="BF"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ECBD17" w:themeColor="accent1" w:themeShade="BF"/>
        <w:bottom w:val="single" w:sz="4" w:space="10" w:color="ECBD17" w:themeColor="accent1" w:themeShade="BF"/>
      </w:pBdr>
      <w:spacing w:before="360" w:after="360"/>
      <w:ind w:left="864" w:right="864"/>
      <w:jc w:val="center"/>
    </w:pPr>
    <w:rPr>
      <w:i/>
      <w:iCs/>
      <w:color w:val="ECBD1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ECBD17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2063EE"/>
    <w:pPr>
      <w:spacing w:before="240" w:after="240" w:line="288" w:lineRule="auto"/>
    </w:pPr>
    <w:rPr>
      <w:b/>
      <w:spacing w:val="20"/>
    </w:rPr>
  </w:style>
  <w:style w:type="character" w:customStyle="1" w:styleId="Emphasis2Char">
    <w:name w:val="Emphasis 2 Char"/>
    <w:basedOn w:val="DefaultParagraphFont"/>
    <w:link w:val="Emphasis2"/>
    <w:uiPriority w:val="8"/>
    <w:rsid w:val="002063EE"/>
    <w:rPr>
      <w:b/>
      <w:color w:val="262140" w:themeColor="text1"/>
      <w:spacing w:val="20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B1826"/>
    <w:pPr>
      <w:ind w:left="240"/>
    </w:pPr>
    <w:rPr>
      <w:rFonts w:cstheme="minorHAnsi"/>
      <w:smallCaps/>
      <w:sz w:val="20"/>
    </w:rPr>
  </w:style>
  <w:style w:type="character" w:styleId="Hyperlink">
    <w:name w:val="Hyperlink"/>
    <w:basedOn w:val="DefaultParagraphFont"/>
    <w:uiPriority w:val="99"/>
    <w:unhideWhenUsed/>
    <w:rsid w:val="00E523C3"/>
    <w:rPr>
      <w:color w:val="ECBE18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710170"/>
    <w:pPr>
      <w:spacing w:before="100" w:beforeAutospacing="1" w:after="100" w:afterAutospacing="1" w:line="240" w:lineRule="auto"/>
      <w:contextualSpacing w:val="0"/>
    </w:pPr>
    <w:rPr>
      <w:rFonts w:ascii="Times New Roman" w:eastAsiaTheme="minorEastAsia" w:hAnsi="Times New Roman" w:cs="Times New Roman"/>
      <w:color w:val="auto"/>
      <w:szCs w:val="24"/>
      <w:lang w:val="en-CA" w:eastAsia="en-CA"/>
    </w:rPr>
  </w:style>
  <w:style w:type="paragraph" w:styleId="ListParagraph">
    <w:name w:val="List Paragraph"/>
    <w:basedOn w:val="Normal"/>
    <w:uiPriority w:val="34"/>
    <w:semiHidden/>
    <w:qFormat/>
    <w:rsid w:val="00E5645C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24491"/>
    <w:rPr>
      <w:color w:val="ECBE18" w:themeColor="followedHyperlink"/>
      <w:u w:val="single"/>
    </w:rPr>
  </w:style>
  <w:style w:type="paragraph" w:styleId="Revision">
    <w:name w:val="Revision"/>
    <w:hidden/>
    <w:uiPriority w:val="99"/>
    <w:semiHidden/>
    <w:rsid w:val="00081BA6"/>
    <w:pPr>
      <w:spacing w:after="0" w:line="240" w:lineRule="auto"/>
    </w:pPr>
    <w:rPr>
      <w:color w:val="262140" w:themeColor="tex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B1826"/>
    <w:pPr>
      <w:ind w:left="480"/>
    </w:pPr>
    <w:rPr>
      <w:rFonts w:cstheme="minorHAnsi"/>
      <w:i/>
      <w:iCs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AA0EF5"/>
    <w:pPr>
      <w:ind w:left="72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A0EF5"/>
    <w:pPr>
      <w:ind w:left="96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A0EF5"/>
    <w:pPr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A0EF5"/>
    <w:pPr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A0EF5"/>
    <w:pPr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A0EF5"/>
    <w:pPr>
      <w:ind w:left="1920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2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828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uregina.converis.clarivate.com/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Research.Ethics@uregina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tz22s\AppData\Roaming\Microsoft\Templates\Annual%20report%20(Red%20and%20Black%20design).dotx" TargetMode="External"/></Relationships>
</file>

<file path=word/theme/theme1.xml><?xml version="1.0" encoding="utf-8"?>
<a:theme xmlns:a="http://schemas.openxmlformats.org/drawingml/2006/main" name="Office Theme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22E1C8-4BAE-4634-AB86-65432ED73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339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Shannon Kuntz</dc:creator>
  <cp:keywords/>
  <cp:lastModifiedBy>Ara Steininger</cp:lastModifiedBy>
  <cp:revision>11</cp:revision>
  <cp:lastPrinted>2021-09-17T18:51:00Z</cp:lastPrinted>
  <dcterms:created xsi:type="dcterms:W3CDTF">2023-03-07T16:03:00Z</dcterms:created>
  <dcterms:modified xsi:type="dcterms:W3CDTF">2023-03-09T14:59:00Z</dcterms:modified>
  <cp:contentStatus/>
  <cp:version/>
</cp:coreProperties>
</file>